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E39" w:rsidRDefault="00995E39" w:rsidP="00995E39">
      <w:pPr>
        <w:pStyle w:val="2"/>
        <w:jc w:val="left"/>
      </w:pPr>
      <w:bookmarkStart w:id="0" w:name="_GoBack"/>
      <w:bookmarkEnd w:id="0"/>
    </w:p>
    <w:p w:rsidR="00995E39" w:rsidRDefault="00995E39" w:rsidP="00995E39">
      <w:pPr>
        <w:pStyle w:val="2"/>
        <w:jc w:val="left"/>
      </w:pPr>
    </w:p>
    <w:p w:rsidR="00995E39" w:rsidRDefault="003C7524" w:rsidP="003C7524">
      <w:pPr>
        <w:pStyle w:val="2"/>
        <w:jc w:val="center"/>
      </w:pPr>
      <w:r>
        <w:rPr>
          <w:noProof/>
        </w:rPr>
        <w:drawing>
          <wp:inline distT="0" distB="0" distL="0" distR="0" wp14:anchorId="1101FAF3">
            <wp:extent cx="469265" cy="5245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6"/>
        <w:gridCol w:w="3383"/>
        <w:gridCol w:w="3383"/>
      </w:tblGrid>
      <w:tr w:rsidR="003C7524" w:rsidRPr="008D4FC0" w:rsidTr="00592303">
        <w:trPr>
          <w:trHeight w:val="428"/>
        </w:trPr>
        <w:tc>
          <w:tcPr>
            <w:tcW w:w="5000" w:type="pct"/>
            <w:gridSpan w:val="3"/>
          </w:tcPr>
          <w:p w:rsidR="003C7524" w:rsidRPr="008D4FC0" w:rsidRDefault="0007353B" w:rsidP="00592303">
            <w:pPr>
              <w:jc w:val="both"/>
              <w:rPr>
                <w:b/>
                <w:sz w:val="20"/>
              </w:rPr>
            </w:pPr>
            <w:r>
              <w:rPr>
                <w:b/>
                <w:bCs/>
                <w:spacing w:val="14"/>
                <w:sz w:val="40"/>
                <w:szCs w:val="40"/>
              </w:rPr>
              <w:t xml:space="preserve">  </w:t>
            </w:r>
          </w:p>
          <w:p w:rsidR="003C7524" w:rsidRPr="00152565" w:rsidRDefault="003C7524" w:rsidP="00592303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3C7524" w:rsidRDefault="003C7524" w:rsidP="00592303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3C7524" w:rsidRDefault="003C7524" w:rsidP="00592303">
            <w:pPr>
              <w:jc w:val="center"/>
              <w:rPr>
                <w:b/>
                <w:caps/>
                <w:sz w:val="32"/>
                <w:szCs w:val="32"/>
              </w:rPr>
            </w:pPr>
            <w:r>
              <w:rPr>
                <w:b/>
                <w:caps/>
                <w:sz w:val="32"/>
                <w:szCs w:val="32"/>
              </w:rPr>
              <w:t>ОКТЯБРЬСКИЙ РАЙОН</w:t>
            </w:r>
          </w:p>
          <w:p w:rsidR="003C7524" w:rsidRPr="009C291E" w:rsidRDefault="00FE1F2E" w:rsidP="00592303">
            <w:pPr>
              <w:jc w:val="center"/>
              <w:rPr>
                <w:b/>
              </w:rPr>
            </w:pPr>
            <w:r w:rsidRPr="009C291E">
              <w:rPr>
                <w:b/>
              </w:rPr>
              <w:t>Муниципальное образование «Красюковское сельское поселение»</w:t>
            </w:r>
          </w:p>
          <w:p w:rsidR="003C7524" w:rsidRPr="009C291E" w:rsidRDefault="00FE1F2E" w:rsidP="00592303">
            <w:pPr>
              <w:jc w:val="center"/>
              <w:rPr>
                <w:b/>
              </w:rPr>
            </w:pPr>
            <w:r w:rsidRPr="009C291E">
              <w:rPr>
                <w:b/>
              </w:rPr>
              <w:t>Администрация Красюков</w:t>
            </w:r>
            <w:r w:rsidR="009C291E">
              <w:rPr>
                <w:b/>
              </w:rPr>
              <w:t>с</w:t>
            </w:r>
            <w:r w:rsidRPr="009C291E">
              <w:rPr>
                <w:b/>
              </w:rPr>
              <w:t>кого сельского поселения</w:t>
            </w:r>
          </w:p>
          <w:p w:rsidR="003C7524" w:rsidRPr="00FE1F2E" w:rsidRDefault="003C7524" w:rsidP="00592303">
            <w:pPr>
              <w:jc w:val="center"/>
              <w:rPr>
                <w:b/>
                <w:caps/>
              </w:rPr>
            </w:pPr>
          </w:p>
          <w:p w:rsidR="003C7524" w:rsidRPr="00FE1F2E" w:rsidRDefault="003C7524" w:rsidP="00592303">
            <w:pPr>
              <w:shd w:val="clear" w:color="auto" w:fill="FFFFFF"/>
              <w:ind w:left="72"/>
              <w:jc w:val="center"/>
              <w:rPr>
                <w:b/>
                <w:sz w:val="36"/>
                <w:szCs w:val="36"/>
              </w:rPr>
            </w:pPr>
            <w:r w:rsidRPr="00FE1F2E">
              <w:rPr>
                <w:b/>
                <w:sz w:val="36"/>
                <w:szCs w:val="36"/>
              </w:rPr>
              <w:t>ПОСТАНОВЛЕНИЕ</w:t>
            </w:r>
          </w:p>
          <w:p w:rsidR="003C7524" w:rsidRPr="008D4FC0" w:rsidRDefault="003C7524" w:rsidP="00592303">
            <w:pPr>
              <w:jc w:val="both"/>
              <w:rPr>
                <w:b/>
                <w:sz w:val="20"/>
              </w:rPr>
            </w:pPr>
          </w:p>
        </w:tc>
      </w:tr>
      <w:tr w:rsidR="003C7524" w:rsidRPr="003C7524" w:rsidTr="00592303">
        <w:trPr>
          <w:trHeight w:val="428"/>
        </w:trPr>
        <w:tc>
          <w:tcPr>
            <w:tcW w:w="1608" w:type="pct"/>
          </w:tcPr>
          <w:p w:rsidR="003C7524" w:rsidRPr="00AF78CB" w:rsidRDefault="00F76462" w:rsidP="00F76462">
            <w:pPr>
              <w:rPr>
                <w:b/>
                <w:noProof/>
              </w:rPr>
            </w:pPr>
            <w:r>
              <w:rPr>
                <w:b/>
                <w:noProof/>
              </w:rPr>
              <w:t>29.08.2024</w:t>
            </w:r>
          </w:p>
        </w:tc>
        <w:tc>
          <w:tcPr>
            <w:tcW w:w="1696" w:type="pct"/>
          </w:tcPr>
          <w:p w:rsidR="003C7524" w:rsidRPr="00AF78CB" w:rsidRDefault="003C7524" w:rsidP="00F76462">
            <w:pPr>
              <w:jc w:val="center"/>
              <w:rPr>
                <w:b/>
                <w:szCs w:val="36"/>
              </w:rPr>
            </w:pPr>
            <w:r>
              <w:rPr>
                <w:b/>
                <w:szCs w:val="36"/>
              </w:rPr>
              <w:t xml:space="preserve">№ </w:t>
            </w:r>
            <w:r w:rsidR="00F76462">
              <w:rPr>
                <w:b/>
                <w:szCs w:val="36"/>
              </w:rPr>
              <w:t>94</w:t>
            </w:r>
          </w:p>
        </w:tc>
        <w:tc>
          <w:tcPr>
            <w:tcW w:w="1696" w:type="pct"/>
          </w:tcPr>
          <w:p w:rsidR="003C7524" w:rsidRPr="003C7524" w:rsidRDefault="003C7524" w:rsidP="00592303">
            <w:pPr>
              <w:rPr>
                <w:szCs w:val="36"/>
              </w:rPr>
            </w:pPr>
            <w:r>
              <w:rPr>
                <w:b/>
                <w:bCs/>
              </w:rPr>
              <w:t xml:space="preserve">            сл. Красюковская</w:t>
            </w:r>
          </w:p>
        </w:tc>
      </w:tr>
    </w:tbl>
    <w:p w:rsidR="00555A9C" w:rsidRDefault="00555A9C" w:rsidP="003C7524">
      <w:pPr>
        <w:spacing w:line="233" w:lineRule="auto"/>
        <w:rPr>
          <w:b/>
        </w:rPr>
      </w:pPr>
      <w:r w:rsidRPr="00CF76A1">
        <w:rPr>
          <w:b/>
        </w:rPr>
        <w:t xml:space="preserve">Об </w:t>
      </w:r>
      <w:r w:rsidR="00FE1F2E">
        <w:rPr>
          <w:b/>
        </w:rPr>
        <w:t xml:space="preserve">   </w:t>
      </w:r>
      <w:r w:rsidRPr="00CF76A1">
        <w:rPr>
          <w:b/>
        </w:rPr>
        <w:t>утверждении</w:t>
      </w:r>
      <w:r>
        <w:rPr>
          <w:b/>
        </w:rPr>
        <w:t xml:space="preserve"> </w:t>
      </w:r>
      <w:r w:rsidR="00FE1F2E">
        <w:rPr>
          <w:b/>
        </w:rPr>
        <w:t xml:space="preserve"> </w:t>
      </w:r>
      <w:r>
        <w:rPr>
          <w:b/>
        </w:rPr>
        <w:t xml:space="preserve">Положения </w:t>
      </w:r>
      <w:r w:rsidR="00FE1F2E">
        <w:rPr>
          <w:b/>
        </w:rPr>
        <w:t xml:space="preserve">   о</w:t>
      </w:r>
    </w:p>
    <w:p w:rsidR="00FE1F2E" w:rsidRDefault="00FE1F2E" w:rsidP="00FE1F2E">
      <w:pPr>
        <w:tabs>
          <w:tab w:val="left" w:pos="4253"/>
        </w:tabs>
        <w:spacing w:line="233" w:lineRule="auto"/>
        <w:rPr>
          <w:b/>
        </w:rPr>
      </w:pPr>
      <w:r>
        <w:rPr>
          <w:b/>
        </w:rPr>
        <w:t>П</w:t>
      </w:r>
      <w:r w:rsidR="00555A9C" w:rsidRPr="00CF76A1">
        <w:rPr>
          <w:b/>
        </w:rPr>
        <w:t>орядк</w:t>
      </w:r>
      <w:r w:rsidR="00555A9C">
        <w:rPr>
          <w:b/>
        </w:rPr>
        <w:t>е</w:t>
      </w:r>
      <w:r>
        <w:rPr>
          <w:b/>
        </w:rPr>
        <w:t xml:space="preserve"> </w:t>
      </w:r>
      <w:r w:rsidR="00555A9C">
        <w:rPr>
          <w:b/>
        </w:rPr>
        <w:t xml:space="preserve"> и </w:t>
      </w:r>
      <w:r>
        <w:rPr>
          <w:b/>
        </w:rPr>
        <w:t xml:space="preserve">  </w:t>
      </w:r>
      <w:r w:rsidR="00555A9C">
        <w:rPr>
          <w:b/>
        </w:rPr>
        <w:t xml:space="preserve">условиях </w:t>
      </w:r>
      <w:r>
        <w:rPr>
          <w:b/>
        </w:rPr>
        <w:t xml:space="preserve"> </w:t>
      </w:r>
      <w:r w:rsidR="00555A9C">
        <w:rPr>
          <w:b/>
        </w:rPr>
        <w:t>командиро</w:t>
      </w:r>
      <w:r>
        <w:rPr>
          <w:b/>
        </w:rPr>
        <w:t xml:space="preserve"> -</w:t>
      </w:r>
    </w:p>
    <w:p w:rsidR="00FE1F2E" w:rsidRDefault="00555A9C" w:rsidP="003C7524">
      <w:pPr>
        <w:spacing w:line="233" w:lineRule="auto"/>
        <w:rPr>
          <w:b/>
        </w:rPr>
      </w:pPr>
      <w:r>
        <w:rPr>
          <w:b/>
        </w:rPr>
        <w:t>вания муниципальных</w:t>
      </w:r>
      <w:r w:rsidR="003C7524" w:rsidRPr="003C7524">
        <w:rPr>
          <w:b/>
        </w:rPr>
        <w:t xml:space="preserve"> </w:t>
      </w:r>
      <w:r>
        <w:rPr>
          <w:b/>
        </w:rPr>
        <w:t xml:space="preserve">служащих </w:t>
      </w:r>
    </w:p>
    <w:p w:rsidR="003C7524" w:rsidRDefault="00555A9C" w:rsidP="003C7524">
      <w:pPr>
        <w:spacing w:line="233" w:lineRule="auto"/>
        <w:rPr>
          <w:b/>
        </w:rPr>
      </w:pPr>
      <w:r w:rsidRPr="00CF76A1">
        <w:rPr>
          <w:b/>
        </w:rPr>
        <w:t xml:space="preserve">Администрации </w:t>
      </w:r>
      <w:r w:rsidR="00FE1F2E">
        <w:rPr>
          <w:b/>
        </w:rPr>
        <w:t xml:space="preserve">  Красюковского</w:t>
      </w:r>
    </w:p>
    <w:p w:rsidR="00555A9C" w:rsidRPr="00CF76A1" w:rsidRDefault="003C7524" w:rsidP="00FE1F2E">
      <w:pPr>
        <w:spacing w:line="233" w:lineRule="auto"/>
        <w:rPr>
          <w:b/>
        </w:rPr>
      </w:pPr>
      <w:r w:rsidRPr="003C7524">
        <w:rPr>
          <w:b/>
        </w:rPr>
        <w:t xml:space="preserve">сельского </w:t>
      </w:r>
      <w:r w:rsidR="00FE1F2E">
        <w:rPr>
          <w:b/>
        </w:rPr>
        <w:t xml:space="preserve">                       </w:t>
      </w:r>
      <w:r w:rsidRPr="003C7524">
        <w:rPr>
          <w:b/>
        </w:rPr>
        <w:t>поселения</w:t>
      </w:r>
      <w:r w:rsidR="00555A9C" w:rsidRPr="00CF76A1">
        <w:rPr>
          <w:b/>
        </w:rPr>
        <w:t xml:space="preserve"> </w:t>
      </w:r>
    </w:p>
    <w:p w:rsidR="00555A9C" w:rsidRDefault="00555A9C" w:rsidP="00555A9C">
      <w:pPr>
        <w:spacing w:line="233" w:lineRule="auto"/>
        <w:jc w:val="both"/>
      </w:pPr>
    </w:p>
    <w:p w:rsidR="00FE1F2E" w:rsidRDefault="00555A9C" w:rsidP="00555A9C">
      <w:pPr>
        <w:spacing w:line="233" w:lineRule="auto"/>
        <w:jc w:val="both"/>
      </w:pPr>
      <w:r>
        <w:tab/>
      </w:r>
      <w:r w:rsidRPr="00CF76A1">
        <w:t>В соответствии с</w:t>
      </w:r>
      <w:r>
        <w:t xml:space="preserve"> Трудовым кодексом </w:t>
      </w:r>
      <w:r w:rsidRPr="00CF76A1">
        <w:t>Российской Федерации</w:t>
      </w:r>
      <w:r>
        <w:t xml:space="preserve"> </w:t>
      </w:r>
      <w:r w:rsidRPr="00CF76A1">
        <w:t xml:space="preserve">от </w:t>
      </w:r>
      <w:r>
        <w:t>30.12.2001 № 197-ФЗ,</w:t>
      </w:r>
      <w:r w:rsidRPr="00C7325F">
        <w:t xml:space="preserve"> </w:t>
      </w:r>
      <w:r w:rsidRPr="00CF76A1">
        <w:t>Федеральным законом от</w:t>
      </w:r>
      <w:r>
        <w:t xml:space="preserve"> 02.03.2007 № 25-ФЗ «О муниципальной службе в Российской Федерации», постановлением Правительства Российской Федерации от 13.10.2008 № 749 «Об особенностях направления работников в служебные командировки»</w:t>
      </w:r>
      <w:r w:rsidRPr="00CF76A1">
        <w:t xml:space="preserve">, руководствуясь </w:t>
      </w:r>
      <w:r>
        <w:t xml:space="preserve">Федеральным законом от 06.10.2003 № 131-ФЗ «Об общих принципах организации местного самоуправления в Российской Федерации» и Уставом муниципального образования </w:t>
      </w:r>
      <w:r w:rsidR="003C7524" w:rsidRPr="003C7524">
        <w:t>Красюковского сельского поселения</w:t>
      </w:r>
      <w:r>
        <w:t xml:space="preserve">, </w:t>
      </w:r>
    </w:p>
    <w:p w:rsidR="00555A9C" w:rsidRDefault="00FE1F2E" w:rsidP="00555A9C">
      <w:pPr>
        <w:spacing w:line="233" w:lineRule="auto"/>
        <w:jc w:val="both"/>
      </w:pPr>
      <w:r>
        <w:t xml:space="preserve">                                                    ПОСТАНОВЛЯЮ:</w:t>
      </w:r>
      <w:r w:rsidR="00555A9C" w:rsidRPr="00DB580C">
        <w:rPr>
          <w:b/>
        </w:rPr>
        <w:t xml:space="preserve"> </w:t>
      </w:r>
    </w:p>
    <w:p w:rsidR="00555A9C" w:rsidRPr="00CF76A1" w:rsidRDefault="00555A9C" w:rsidP="00555A9C">
      <w:pPr>
        <w:spacing w:line="233" w:lineRule="auto"/>
        <w:jc w:val="both"/>
      </w:pPr>
    </w:p>
    <w:p w:rsidR="00555A9C" w:rsidRPr="00C7325F" w:rsidRDefault="00555A9C" w:rsidP="00555A9C">
      <w:pPr>
        <w:spacing w:line="233" w:lineRule="auto"/>
        <w:jc w:val="both"/>
        <w:rPr>
          <w:b/>
        </w:rPr>
      </w:pPr>
      <w:r w:rsidRPr="00CF76A1">
        <w:tab/>
        <w:t xml:space="preserve">1. Утвердить </w:t>
      </w:r>
      <w:r>
        <w:t>Положение</w:t>
      </w:r>
      <w:r w:rsidRPr="00C7325F">
        <w:t xml:space="preserve"> о </w:t>
      </w:r>
      <w:r>
        <w:t>п</w:t>
      </w:r>
      <w:r w:rsidRPr="00C7325F">
        <w:t>орядке и условиях командирования муниципальн</w:t>
      </w:r>
      <w:r w:rsidR="003C7524">
        <w:t xml:space="preserve">ых служащих Администрации </w:t>
      </w:r>
      <w:r w:rsidR="003C7524" w:rsidRPr="003C7524">
        <w:t>Красюковского сельского поселения</w:t>
      </w:r>
      <w:r w:rsidRPr="00C7325F">
        <w:t xml:space="preserve"> </w:t>
      </w:r>
      <w:r>
        <w:t xml:space="preserve">согласно </w:t>
      </w:r>
      <w:r w:rsidRPr="00CF76A1">
        <w:t>приложению.</w:t>
      </w:r>
    </w:p>
    <w:p w:rsidR="00555A9C" w:rsidRPr="003C7524" w:rsidRDefault="00555A9C" w:rsidP="00555A9C">
      <w:pPr>
        <w:spacing w:line="233" w:lineRule="auto"/>
        <w:jc w:val="both"/>
      </w:pPr>
      <w:r w:rsidRPr="00CF76A1">
        <w:tab/>
        <w:t>2. </w:t>
      </w:r>
      <w:r>
        <w:t xml:space="preserve">Финансирование расходов, связанных с реализацией настоящего постановления, осуществлять за счет средств, предусмотренных в бюджете </w:t>
      </w:r>
      <w:r w:rsidR="003C7524" w:rsidRPr="003C7524">
        <w:t>Красюковского сельского поселения</w:t>
      </w:r>
      <w:r>
        <w:t xml:space="preserve"> на содержание </w:t>
      </w:r>
      <w:r w:rsidRPr="00C7325F">
        <w:t>Администрации</w:t>
      </w:r>
      <w:r w:rsidR="003C7524">
        <w:t xml:space="preserve"> </w:t>
      </w:r>
      <w:r w:rsidR="003C7524" w:rsidRPr="003C7524">
        <w:t>Красюковского сельского поселения.</w:t>
      </w:r>
    </w:p>
    <w:p w:rsidR="003C7524" w:rsidRDefault="00555A9C" w:rsidP="00555A9C">
      <w:pPr>
        <w:spacing w:line="233" w:lineRule="auto"/>
        <w:jc w:val="both"/>
      </w:pPr>
      <w:r w:rsidRPr="00CF76A1">
        <w:tab/>
      </w:r>
      <w:r w:rsidR="002A3EA2">
        <w:t>3</w:t>
      </w:r>
      <w:r w:rsidRPr="00CF76A1">
        <w:t>. </w:t>
      </w:r>
      <w:r w:rsidR="003C7524">
        <w:t>Постановление вступает в силу со дня его подписания</w:t>
      </w:r>
      <w:r w:rsidR="003C7524" w:rsidRPr="003C7524">
        <w:t xml:space="preserve"> и опубликования</w:t>
      </w:r>
      <w:r w:rsidR="003C7524">
        <w:t xml:space="preserve">.    </w:t>
      </w:r>
    </w:p>
    <w:p w:rsidR="00555A9C" w:rsidRPr="00CF76A1" w:rsidRDefault="00555A9C" w:rsidP="00555A9C">
      <w:pPr>
        <w:spacing w:line="233" w:lineRule="auto"/>
        <w:jc w:val="both"/>
      </w:pPr>
      <w:r>
        <w:tab/>
      </w:r>
      <w:r w:rsidR="002A3EA2">
        <w:t>4</w:t>
      </w:r>
      <w:r w:rsidRPr="00CF76A1">
        <w:t xml:space="preserve">. Контроль за исполнением постановления возложить на </w:t>
      </w:r>
      <w:r w:rsidR="002A3EA2">
        <w:t>заместителя главы Администрации Красюковского сельского поселения Мирущенко Н.А.</w:t>
      </w:r>
    </w:p>
    <w:p w:rsidR="00555A9C" w:rsidRPr="009138A2" w:rsidRDefault="00555A9C" w:rsidP="00555A9C">
      <w:pPr>
        <w:spacing w:line="216" w:lineRule="auto"/>
        <w:jc w:val="both"/>
      </w:pPr>
    </w:p>
    <w:p w:rsidR="00555A9C" w:rsidRDefault="009C291E" w:rsidP="00555A9C">
      <w:pPr>
        <w:jc w:val="both"/>
      </w:pPr>
      <w:r>
        <w:t>Глава Администрации</w:t>
      </w:r>
    </w:p>
    <w:p w:rsidR="009C291E" w:rsidRDefault="009C291E" w:rsidP="00555A9C">
      <w:pPr>
        <w:jc w:val="both"/>
      </w:pPr>
      <w:r>
        <w:t>Красюковского сельского поселения                                                    Н.В.Бабенко</w:t>
      </w:r>
    </w:p>
    <w:p w:rsidR="00555A9C" w:rsidRDefault="00555A9C" w:rsidP="00555A9C">
      <w:pPr>
        <w:jc w:val="both"/>
      </w:pPr>
    </w:p>
    <w:p w:rsidR="009C291E" w:rsidRPr="009C291E" w:rsidRDefault="009C291E" w:rsidP="00555A9C">
      <w:pPr>
        <w:jc w:val="both"/>
        <w:rPr>
          <w:sz w:val="26"/>
          <w:szCs w:val="26"/>
        </w:rPr>
      </w:pPr>
      <w:r w:rsidRPr="009C291E">
        <w:rPr>
          <w:sz w:val="26"/>
          <w:szCs w:val="26"/>
        </w:rPr>
        <w:t>Постановление вносит служба экономики</w:t>
      </w:r>
    </w:p>
    <w:p w:rsidR="009C291E" w:rsidRPr="009C291E" w:rsidRDefault="009C291E" w:rsidP="00555A9C">
      <w:pPr>
        <w:jc w:val="both"/>
        <w:rPr>
          <w:sz w:val="26"/>
          <w:szCs w:val="26"/>
        </w:rPr>
      </w:pPr>
      <w:r w:rsidRPr="009C291E">
        <w:rPr>
          <w:sz w:val="26"/>
          <w:szCs w:val="26"/>
        </w:rPr>
        <w:t>и финансов</w:t>
      </w:r>
    </w:p>
    <w:p w:rsidR="009C291E" w:rsidRDefault="009C291E" w:rsidP="009C291E">
      <w:pPr>
        <w:spacing w:line="230" w:lineRule="auto"/>
        <w:ind w:left="6804"/>
      </w:pPr>
    </w:p>
    <w:p w:rsidR="009C291E" w:rsidRDefault="009C291E" w:rsidP="00555A9C">
      <w:pPr>
        <w:spacing w:line="230" w:lineRule="auto"/>
        <w:ind w:left="6804"/>
        <w:jc w:val="center"/>
      </w:pPr>
    </w:p>
    <w:p w:rsidR="009C291E" w:rsidRDefault="009C291E" w:rsidP="00555A9C">
      <w:pPr>
        <w:spacing w:line="230" w:lineRule="auto"/>
        <w:ind w:left="6804"/>
        <w:jc w:val="center"/>
      </w:pPr>
    </w:p>
    <w:p w:rsidR="009C291E" w:rsidRDefault="009C291E" w:rsidP="00555A9C">
      <w:pPr>
        <w:spacing w:line="230" w:lineRule="auto"/>
        <w:ind w:left="6804"/>
        <w:jc w:val="center"/>
      </w:pPr>
    </w:p>
    <w:p w:rsidR="00555A9C" w:rsidRPr="00771E2F" w:rsidRDefault="00555A9C" w:rsidP="00555A9C">
      <w:pPr>
        <w:spacing w:line="230" w:lineRule="auto"/>
        <w:ind w:left="6804"/>
        <w:jc w:val="center"/>
      </w:pPr>
      <w:r w:rsidRPr="00771E2F">
        <w:t>Приложение</w:t>
      </w:r>
    </w:p>
    <w:p w:rsidR="00555A9C" w:rsidRPr="00771E2F" w:rsidRDefault="00555A9C" w:rsidP="00555A9C">
      <w:pPr>
        <w:spacing w:line="230" w:lineRule="auto"/>
        <w:ind w:left="6804"/>
        <w:jc w:val="center"/>
      </w:pPr>
      <w:r w:rsidRPr="00771E2F">
        <w:t>к постановлению</w:t>
      </w:r>
    </w:p>
    <w:p w:rsidR="00555A9C" w:rsidRPr="00771E2F" w:rsidRDefault="00C43014" w:rsidP="00555A9C">
      <w:pPr>
        <w:spacing w:line="230" w:lineRule="auto"/>
        <w:ind w:left="6804"/>
        <w:jc w:val="center"/>
      </w:pPr>
      <w:r>
        <w:t>Администрации Красюковского сельского поселения</w:t>
      </w:r>
    </w:p>
    <w:p w:rsidR="00555A9C" w:rsidRDefault="00555A9C" w:rsidP="00F76462">
      <w:pPr>
        <w:spacing w:line="230" w:lineRule="auto"/>
        <w:ind w:left="6804"/>
        <w:jc w:val="center"/>
      </w:pPr>
      <w:r w:rsidRPr="00771E2F">
        <w:t xml:space="preserve">от </w:t>
      </w:r>
      <w:r w:rsidR="00F76462">
        <w:t>29.08.2024</w:t>
      </w:r>
      <w:r w:rsidRPr="00771E2F">
        <w:t xml:space="preserve"> №</w:t>
      </w:r>
      <w:r w:rsidR="00F76462">
        <w:t xml:space="preserve"> 94</w:t>
      </w:r>
    </w:p>
    <w:p w:rsidR="00555A9C" w:rsidRDefault="00555A9C" w:rsidP="00555A9C">
      <w:pPr>
        <w:widowControl w:val="0"/>
        <w:spacing w:line="230" w:lineRule="auto"/>
        <w:jc w:val="both"/>
      </w:pPr>
    </w:p>
    <w:p w:rsidR="00555A9C" w:rsidRPr="009324AD" w:rsidRDefault="00555A9C" w:rsidP="00555A9C">
      <w:pPr>
        <w:widowControl w:val="0"/>
        <w:spacing w:line="230" w:lineRule="auto"/>
        <w:jc w:val="center"/>
      </w:pPr>
      <w:r w:rsidRPr="009324AD">
        <w:t>ПОЛОЖЕНИЕ</w:t>
      </w:r>
    </w:p>
    <w:p w:rsidR="00555A9C" w:rsidRDefault="00555A9C" w:rsidP="00555A9C">
      <w:pPr>
        <w:widowControl w:val="0"/>
        <w:spacing w:line="230" w:lineRule="auto"/>
        <w:jc w:val="center"/>
      </w:pPr>
      <w:r w:rsidRPr="009324AD">
        <w:t>о порядке</w:t>
      </w:r>
      <w:r>
        <w:t xml:space="preserve"> и условиях командирования муниципальных</w:t>
      </w:r>
      <w:r w:rsidRPr="009324AD">
        <w:t xml:space="preserve"> </w:t>
      </w:r>
      <w:r>
        <w:t>служащих</w:t>
      </w:r>
      <w:r w:rsidRPr="009324AD">
        <w:t xml:space="preserve"> </w:t>
      </w:r>
    </w:p>
    <w:p w:rsidR="00555A9C" w:rsidRPr="009324AD" w:rsidRDefault="00C43014" w:rsidP="00555A9C">
      <w:pPr>
        <w:widowControl w:val="0"/>
        <w:spacing w:line="230" w:lineRule="auto"/>
        <w:jc w:val="center"/>
      </w:pPr>
      <w:r>
        <w:t>Администрации Красюковского сельского поселения</w:t>
      </w:r>
      <w:r w:rsidR="00555A9C">
        <w:t xml:space="preserve"> </w:t>
      </w:r>
    </w:p>
    <w:p w:rsidR="00555A9C" w:rsidRPr="009324AD" w:rsidRDefault="00555A9C" w:rsidP="00555A9C">
      <w:pPr>
        <w:widowControl w:val="0"/>
        <w:spacing w:line="230" w:lineRule="auto"/>
        <w:jc w:val="both"/>
      </w:pPr>
    </w:p>
    <w:p w:rsidR="00555A9C" w:rsidRPr="009324AD" w:rsidRDefault="00555A9C" w:rsidP="00555A9C">
      <w:pPr>
        <w:widowControl w:val="0"/>
        <w:spacing w:line="230" w:lineRule="auto"/>
        <w:jc w:val="center"/>
      </w:pPr>
      <w:r w:rsidRPr="009324AD">
        <w:t>1. Общие положения</w:t>
      </w:r>
    </w:p>
    <w:p w:rsidR="00555A9C" w:rsidRPr="009324AD" w:rsidRDefault="00555A9C" w:rsidP="00555A9C">
      <w:pPr>
        <w:widowControl w:val="0"/>
        <w:spacing w:line="230" w:lineRule="auto"/>
        <w:jc w:val="both"/>
      </w:pPr>
    </w:p>
    <w:p w:rsidR="00555A9C" w:rsidRPr="00E90B2A" w:rsidRDefault="00555A9C" w:rsidP="00555A9C">
      <w:pPr>
        <w:pStyle w:val="21"/>
        <w:widowControl w:val="0"/>
        <w:spacing w:line="230" w:lineRule="auto"/>
        <w:ind w:firstLine="709"/>
        <w:rPr>
          <w:color w:val="auto"/>
        </w:rPr>
      </w:pPr>
      <w:r w:rsidRPr="00E90B2A">
        <w:rPr>
          <w:color w:val="auto"/>
        </w:rPr>
        <w:t>1.1. Настоящее Положение устанавливает порядок и условия командирования муниципальных служащих</w:t>
      </w:r>
      <w:r w:rsidR="006D34B5">
        <w:rPr>
          <w:color w:val="auto"/>
        </w:rPr>
        <w:t xml:space="preserve"> Администрации </w:t>
      </w:r>
      <w:r w:rsidR="006D34B5">
        <w:t>Красюковского сельского поселения</w:t>
      </w:r>
      <w:r w:rsidRPr="00E90B2A">
        <w:rPr>
          <w:color w:val="auto"/>
        </w:rPr>
        <w:t>.</w:t>
      </w:r>
    </w:p>
    <w:p w:rsidR="00555A9C" w:rsidRPr="00E90B2A" w:rsidRDefault="00555A9C" w:rsidP="00555A9C">
      <w:pPr>
        <w:pStyle w:val="21"/>
        <w:widowControl w:val="0"/>
        <w:spacing w:line="230" w:lineRule="auto"/>
        <w:ind w:firstLine="709"/>
        <w:rPr>
          <w:color w:val="auto"/>
        </w:rPr>
      </w:pPr>
      <w:r w:rsidRPr="00E90B2A">
        <w:rPr>
          <w:color w:val="auto"/>
        </w:rPr>
        <w:t>1.2.</w:t>
      </w:r>
      <w:r>
        <w:rPr>
          <w:color w:val="auto"/>
        </w:rPr>
        <w:t> </w:t>
      </w:r>
      <w:r w:rsidRPr="00E90B2A">
        <w:rPr>
          <w:color w:val="auto"/>
        </w:rPr>
        <w:t xml:space="preserve">Муниципальные служащие </w:t>
      </w:r>
      <w:r w:rsidR="006D34B5">
        <w:t xml:space="preserve">Администрации Красюковского сельского поселения </w:t>
      </w:r>
      <w:r w:rsidRPr="00E90B2A">
        <w:rPr>
          <w:color w:val="auto"/>
        </w:rPr>
        <w:t xml:space="preserve">(далее – командированные лица) направляются в служебные командировки по решению </w:t>
      </w:r>
      <w:r>
        <w:rPr>
          <w:color w:val="auto"/>
        </w:rPr>
        <w:t>работодателя</w:t>
      </w:r>
      <w:r w:rsidRPr="00E90B2A">
        <w:rPr>
          <w:color w:val="auto"/>
        </w:rPr>
        <w:t xml:space="preserve"> или уполномоченного им лица на определенный срок для выполнения служебного задания вне постоянного места исполнения служебной деятельности</w:t>
      </w:r>
      <w:r>
        <w:rPr>
          <w:color w:val="auto"/>
        </w:rPr>
        <w:t xml:space="preserve"> </w:t>
      </w:r>
      <w:r w:rsidRPr="00E90B2A">
        <w:rPr>
          <w:color w:val="auto"/>
        </w:rPr>
        <w:t xml:space="preserve">как на территории Российской Федерации, так и на территориях иностранных государств. </w:t>
      </w:r>
    </w:p>
    <w:p w:rsidR="00555A9C" w:rsidRPr="00FD3552" w:rsidRDefault="00555A9C" w:rsidP="00555A9C">
      <w:pPr>
        <w:widowControl w:val="0"/>
        <w:autoSpaceDE w:val="0"/>
        <w:autoSpaceDN w:val="0"/>
        <w:adjustRightInd w:val="0"/>
        <w:spacing w:line="230" w:lineRule="auto"/>
        <w:rPr>
          <w:highlight w:val="yellow"/>
        </w:rPr>
      </w:pPr>
    </w:p>
    <w:p w:rsidR="00555A9C" w:rsidRPr="00E90B2A" w:rsidRDefault="00555A9C" w:rsidP="00555A9C">
      <w:pPr>
        <w:widowControl w:val="0"/>
        <w:autoSpaceDE w:val="0"/>
        <w:autoSpaceDN w:val="0"/>
        <w:adjustRightInd w:val="0"/>
        <w:spacing w:line="230" w:lineRule="auto"/>
        <w:jc w:val="center"/>
      </w:pPr>
      <w:r w:rsidRPr="00E90B2A">
        <w:t>2. Срок служебной командировки</w:t>
      </w:r>
    </w:p>
    <w:p w:rsidR="00555A9C" w:rsidRPr="00E90B2A" w:rsidRDefault="00555A9C" w:rsidP="00555A9C">
      <w:pPr>
        <w:widowControl w:val="0"/>
        <w:autoSpaceDE w:val="0"/>
        <w:autoSpaceDN w:val="0"/>
        <w:adjustRightInd w:val="0"/>
        <w:spacing w:line="230" w:lineRule="auto"/>
        <w:jc w:val="both"/>
      </w:pPr>
    </w:p>
    <w:p w:rsidR="00555A9C" w:rsidRPr="00E90B2A" w:rsidRDefault="00555A9C" w:rsidP="00555A9C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</w:pPr>
      <w:r w:rsidRPr="00E90B2A">
        <w:t xml:space="preserve">2.1. Срок служебной командировки определяется </w:t>
      </w:r>
      <w:r>
        <w:t xml:space="preserve">работодателем </w:t>
      </w:r>
      <w:r w:rsidRPr="00E90B2A">
        <w:t>или уполномоченным им лицом с учетом объема, сложности и других особенностей служебного задания.</w:t>
      </w:r>
    </w:p>
    <w:p w:rsidR="00555A9C" w:rsidRPr="00E90B2A" w:rsidRDefault="00555A9C" w:rsidP="00555A9C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</w:pPr>
      <w:r w:rsidRPr="00E90B2A">
        <w:t>2.2. Днем выезда в служебную командировку считается день отправления транспортного средства от постоянного места исполнения служебной деятельности командированным лицом, а днем приезда из служебной командировки – день прибытия транспортного средства в постоянное место исполнения служебной деятельности командированным лицом.</w:t>
      </w:r>
    </w:p>
    <w:p w:rsidR="00555A9C" w:rsidRPr="00E90B2A" w:rsidRDefault="00555A9C" w:rsidP="00555A9C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</w:pPr>
      <w:r w:rsidRPr="00E90B2A">
        <w:t>При отправлении транспортного средства до 00</w:t>
      </w:r>
      <w:r>
        <w:t xml:space="preserve"> часов </w:t>
      </w:r>
      <w:r w:rsidRPr="00E90B2A">
        <w:t xml:space="preserve">00 </w:t>
      </w:r>
      <w:r>
        <w:t>минут</w:t>
      </w:r>
      <w:r w:rsidRPr="00E90B2A">
        <w:t xml:space="preserve"> включительно днем выезда в служебную командировку считаются текущие сутки, а с 00</w:t>
      </w:r>
      <w:r>
        <w:t xml:space="preserve"> часов </w:t>
      </w:r>
      <w:r w:rsidRPr="00E90B2A">
        <w:t xml:space="preserve">00 </w:t>
      </w:r>
      <w:r>
        <w:t>минут</w:t>
      </w:r>
      <w:r w:rsidRPr="00E90B2A">
        <w:t xml:space="preserve"> и позднее – последующие сутки.</w:t>
      </w:r>
    </w:p>
    <w:p w:rsidR="00555A9C" w:rsidRPr="00E90B2A" w:rsidRDefault="00555A9C" w:rsidP="00555A9C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</w:pPr>
      <w:r w:rsidRPr="00E90B2A">
        <w:t>Если место отправления транспортного средства находится за чертой населенного пункта, учитывается время, необходимое для проезда до места его отправления. Аналогично определяется день приезда командированного лица в  постоянное место исполнения должностных полномочий.</w:t>
      </w:r>
    </w:p>
    <w:p w:rsidR="00555A9C" w:rsidRPr="009324AD" w:rsidRDefault="00555A9C" w:rsidP="00555A9C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</w:pPr>
      <w:r w:rsidRPr="00E90B2A">
        <w:t>Вопрос о явке командированного лица на постоянное место исполнения служебной деятельности в день выезда в служебную командировку и в день приезда из служебной командировки решается</w:t>
      </w:r>
      <w:r>
        <w:t xml:space="preserve"> его</w:t>
      </w:r>
      <w:r w:rsidRPr="00E90B2A">
        <w:t xml:space="preserve"> непосредственным руководителем.</w:t>
      </w:r>
    </w:p>
    <w:p w:rsidR="00555A9C" w:rsidRPr="009324AD" w:rsidRDefault="00555A9C" w:rsidP="00555A9C">
      <w:pPr>
        <w:widowControl w:val="0"/>
        <w:spacing w:line="230" w:lineRule="auto"/>
        <w:jc w:val="both"/>
      </w:pPr>
    </w:p>
    <w:p w:rsidR="00555A9C" w:rsidRPr="009324AD" w:rsidRDefault="00555A9C" w:rsidP="00555A9C">
      <w:pPr>
        <w:widowControl w:val="0"/>
        <w:spacing w:line="230" w:lineRule="auto"/>
        <w:jc w:val="center"/>
      </w:pPr>
      <w:r w:rsidRPr="009324AD">
        <w:t>3. Оформление служебных командировок</w:t>
      </w:r>
    </w:p>
    <w:p w:rsidR="00555A9C" w:rsidRPr="009324AD" w:rsidRDefault="00555A9C" w:rsidP="00555A9C">
      <w:pPr>
        <w:widowControl w:val="0"/>
        <w:spacing w:line="230" w:lineRule="auto"/>
        <w:jc w:val="both"/>
      </w:pPr>
    </w:p>
    <w:p w:rsidR="009C291E" w:rsidRDefault="00555A9C" w:rsidP="00555A9C">
      <w:pPr>
        <w:widowControl w:val="0"/>
        <w:spacing w:line="230" w:lineRule="auto"/>
        <w:ind w:firstLine="709"/>
        <w:jc w:val="both"/>
      </w:pPr>
      <w:r w:rsidRPr="00E90B2A">
        <w:t>3.1.</w:t>
      </w:r>
      <w:r w:rsidRPr="00E90B2A">
        <w:rPr>
          <w:lang w:val="de-DE"/>
        </w:rPr>
        <w:t> </w:t>
      </w:r>
      <w:r w:rsidRPr="00E90B2A">
        <w:t xml:space="preserve">Направление командированного лица в служебную командировку </w:t>
      </w:r>
    </w:p>
    <w:p w:rsidR="009C291E" w:rsidRDefault="009C291E" w:rsidP="00555A9C">
      <w:pPr>
        <w:widowControl w:val="0"/>
        <w:spacing w:line="230" w:lineRule="auto"/>
        <w:ind w:firstLine="709"/>
        <w:jc w:val="both"/>
      </w:pPr>
    </w:p>
    <w:p w:rsidR="009C291E" w:rsidRDefault="009C291E" w:rsidP="00555A9C">
      <w:pPr>
        <w:widowControl w:val="0"/>
        <w:spacing w:line="230" w:lineRule="auto"/>
        <w:ind w:firstLine="709"/>
        <w:jc w:val="both"/>
      </w:pPr>
    </w:p>
    <w:p w:rsidR="00555A9C" w:rsidRPr="00E90B2A" w:rsidRDefault="00555A9C" w:rsidP="00555A9C">
      <w:pPr>
        <w:widowControl w:val="0"/>
        <w:spacing w:line="230" w:lineRule="auto"/>
        <w:ind w:firstLine="709"/>
        <w:jc w:val="both"/>
      </w:pPr>
      <w:r w:rsidRPr="00E90B2A">
        <w:t>оформляется первичными учетными документами в соответствии с установленными унифицированными формами первичной учетной документации по учету труда и его оплаты.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3.2.</w:t>
      </w:r>
      <w:r w:rsidRPr="00E90B2A">
        <w:rPr>
          <w:lang w:val="de-DE"/>
        </w:rPr>
        <w:t> </w:t>
      </w:r>
      <w:r w:rsidRPr="00E90B2A">
        <w:t>Фактический срок пребывания командированного лица в месте командирования определяется по проездным документам, представляемым командированным лицом по</w:t>
      </w:r>
      <w:r>
        <w:t xml:space="preserve"> </w:t>
      </w:r>
      <w:r w:rsidRPr="00E90B2A">
        <w:t>возвращении из служебной командировки.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3.3.</w:t>
      </w:r>
      <w:r>
        <w:t> </w:t>
      </w:r>
      <w:r w:rsidRPr="00E90B2A">
        <w:t>В случае отсутствия проездных документов фактический срок пребывания в месте командирования указывается в служебной записке (отчете), котор</w:t>
      </w:r>
      <w:r>
        <w:t>ая</w:t>
      </w:r>
      <w:r w:rsidRPr="00E90B2A">
        <w:t xml:space="preserve"> представля</w:t>
      </w:r>
      <w:r>
        <w:t>е</w:t>
      </w:r>
      <w:r w:rsidRPr="00E90B2A">
        <w:t>тся работником по возвращении из командировки работодателю.</w:t>
      </w:r>
    </w:p>
    <w:p w:rsidR="00555A9C" w:rsidRPr="00E90B2A" w:rsidRDefault="00555A9C" w:rsidP="00555A9C">
      <w:pPr>
        <w:widowControl w:val="0"/>
        <w:ind w:firstLine="709"/>
        <w:jc w:val="both"/>
      </w:pPr>
      <w:r>
        <w:t>3.4. </w:t>
      </w:r>
      <w:r w:rsidRPr="00E90B2A">
        <w:t>Учет командированных лиц, выезжающих в служебные командировки, ведется в специальном журнале по форме согласно приложению к настоящему Положению.</w:t>
      </w:r>
    </w:p>
    <w:p w:rsidR="00555A9C" w:rsidRPr="00771E2F" w:rsidRDefault="00555A9C" w:rsidP="00555A9C">
      <w:pPr>
        <w:ind w:firstLine="709"/>
        <w:jc w:val="both"/>
      </w:pPr>
      <w:r>
        <w:t>3.5. </w:t>
      </w:r>
      <w:r w:rsidRPr="00E90B2A">
        <w:t xml:space="preserve">Лица, ответственные за оформление соответствующих распоряжений о командировании и представление их на подпись </w:t>
      </w:r>
      <w:r>
        <w:t>работодателю</w:t>
      </w:r>
      <w:r w:rsidRPr="00E90B2A">
        <w:t xml:space="preserve"> или </w:t>
      </w:r>
      <w:r w:rsidRPr="00771E2F">
        <w:t>уполномоченному им лицу</w:t>
      </w:r>
      <w:r w:rsidR="002A3DCB">
        <w:t>,</w:t>
      </w:r>
      <w:r w:rsidRPr="00771E2F">
        <w:t xml:space="preserve"> определяются в установленном порядке работодателем или уполномоченным им лицом. </w:t>
      </w:r>
    </w:p>
    <w:p w:rsidR="00555A9C" w:rsidRPr="00771E2F" w:rsidRDefault="00555A9C" w:rsidP="00555A9C">
      <w:pPr>
        <w:jc w:val="both"/>
      </w:pPr>
    </w:p>
    <w:p w:rsidR="00555A9C" w:rsidRPr="00771E2F" w:rsidRDefault="00555A9C" w:rsidP="00555A9C">
      <w:pPr>
        <w:jc w:val="center"/>
      </w:pPr>
      <w:r w:rsidRPr="00771E2F">
        <w:t>4. Порядок возмещения расходов, связанных со служебными</w:t>
      </w:r>
    </w:p>
    <w:p w:rsidR="00555A9C" w:rsidRPr="00771E2F" w:rsidRDefault="00555A9C" w:rsidP="00555A9C">
      <w:pPr>
        <w:jc w:val="center"/>
      </w:pPr>
      <w:r w:rsidRPr="00771E2F">
        <w:t>командировками в пределах территории Российской Федерации</w:t>
      </w:r>
    </w:p>
    <w:p w:rsidR="00555A9C" w:rsidRPr="00771E2F" w:rsidRDefault="00555A9C" w:rsidP="00555A9C">
      <w:pPr>
        <w:jc w:val="both"/>
      </w:pPr>
    </w:p>
    <w:p w:rsidR="00555A9C" w:rsidRPr="00771E2F" w:rsidRDefault="00555A9C" w:rsidP="00555A9C">
      <w:pPr>
        <w:ind w:firstLine="709"/>
        <w:jc w:val="both"/>
      </w:pPr>
      <w:r w:rsidRPr="00771E2F">
        <w:t xml:space="preserve">4.1. При направлении командированного лица в служебную командировку </w:t>
      </w:r>
      <w:r>
        <w:t>в пределах территории Российской Федерации</w:t>
      </w:r>
      <w:r w:rsidR="002A3DCB">
        <w:t>,</w:t>
      </w:r>
      <w:r>
        <w:t xml:space="preserve"> </w:t>
      </w:r>
      <w:r w:rsidRPr="00771E2F">
        <w:t>ему гарантируются сохранение замещаемой им должности и денежного содержания. Командированному лицу возмещаются: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 xml:space="preserve">расходы на проезд к месту командирования и обратно – к постоянному месту исполнения </w:t>
      </w:r>
      <w:r>
        <w:t>служебной деятельности</w:t>
      </w:r>
      <w:r w:rsidRPr="00E90B2A">
        <w:t>;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расходы на проезд из одного населенного пункта в другой, если командированное лицо направлено в несколько государственных органов (организаций), расположенных в разных населенных пунктах;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расходы на найм жилого помещения;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дополнительные расходы, связанные с проживанием вне постоянного места жительства (суточные);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 xml:space="preserve">иные расходы, связанные со служебной командировкой (при условии, что они произведены командированным лицом с разрешения или ведома </w:t>
      </w:r>
      <w:r>
        <w:t>работодателя</w:t>
      </w:r>
      <w:r w:rsidRPr="00E90B2A">
        <w:t xml:space="preserve"> или уполномоченного им лица).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4.2.</w:t>
      </w:r>
      <w:r w:rsidRPr="00E90B2A">
        <w:rPr>
          <w:lang w:val="de-DE"/>
        </w:rPr>
        <w:t> </w:t>
      </w:r>
      <w:r w:rsidRPr="00E90B2A">
        <w:t>Денежное содержание за период нахождения командированного лица в служебной командировке сохраняется за все служебные дни по графику служебного времени в соответствии со служебным распорядком, установленным в постоянном месте исполнения служебной деятельности.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4.</w:t>
      </w:r>
      <w:r>
        <w:t>3</w:t>
      </w:r>
      <w:r w:rsidRPr="00E90B2A">
        <w:t>.</w:t>
      </w:r>
      <w:r w:rsidRPr="00E90B2A">
        <w:rPr>
          <w:lang w:val="de-DE"/>
        </w:rPr>
        <w:t> </w:t>
      </w:r>
      <w:r w:rsidRPr="00E90B2A">
        <w:t>Дополнительные расходы, связанные с проживанием вне постоянного места жительства (суточные), выплачиваются командированному лицу за каждый день нахождения в служебной командировке, включая выходные и праздничные дни, а также дни нахождения в пути, в том числе за время вынужденной остановки в пути, в размерах не более 300 рублей, при командиро</w:t>
      </w:r>
      <w:r>
        <w:t xml:space="preserve">вании в города Москва и </w:t>
      </w:r>
      <w:r>
        <w:lastRenderedPageBreak/>
        <w:t>Санкт-</w:t>
      </w:r>
      <w:r w:rsidRPr="00E90B2A">
        <w:t>Петербург – не более 500 рублей.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4.</w:t>
      </w:r>
      <w:r>
        <w:t>4</w:t>
      </w:r>
      <w:r w:rsidRPr="00E90B2A">
        <w:t>.</w:t>
      </w:r>
      <w:r w:rsidRPr="00E90B2A">
        <w:rPr>
          <w:lang w:val="de-DE"/>
        </w:rPr>
        <w:t> </w:t>
      </w:r>
      <w:r w:rsidRPr="00E90B2A">
        <w:t>В случае направления командированного лица в местность, из которой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жительства, суточные не выплачиваются.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 xml:space="preserve">Если командированное лицо по окончании рабочего дня по согласованию с </w:t>
      </w:r>
      <w:r>
        <w:t>работодателем</w:t>
      </w:r>
      <w:r w:rsidRPr="00E90B2A">
        <w:t xml:space="preserve"> или уполномоченным им лицом остается в месте командирования, то при представлении документов о найме жилого помещения эти расходы возмещаются ему в размерах, устанавливаемых </w:t>
      </w:r>
      <w:r>
        <w:t xml:space="preserve">настоящим </w:t>
      </w:r>
      <w:r w:rsidRPr="00E90B2A">
        <w:t>Положением.</w:t>
      </w:r>
    </w:p>
    <w:p w:rsidR="00555A9C" w:rsidRPr="009324AD" w:rsidRDefault="00555A9C" w:rsidP="00555A9C">
      <w:pPr>
        <w:widowControl w:val="0"/>
        <w:ind w:firstLine="709"/>
        <w:jc w:val="both"/>
      </w:pPr>
      <w:r w:rsidRPr="00E90B2A">
        <w:t xml:space="preserve">Вопрос о целесообразности ежедневного возвращения командированного лица из места командирования к постоянному месту жительства в каждом конкретном случае решается </w:t>
      </w:r>
      <w:r>
        <w:t>работодателем</w:t>
      </w:r>
      <w:r w:rsidRPr="00E90B2A">
        <w:t xml:space="preserve"> или уполномоченным им лицом с учетом расстояния, условий транспортного сообщения, характера выполняемого служебного задания, а также необходимости создания командированному лицу условий для отдыха.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4.</w:t>
      </w:r>
      <w:r>
        <w:t>5.</w:t>
      </w:r>
      <w:r w:rsidRPr="00E90B2A">
        <w:rPr>
          <w:lang w:val="de-DE"/>
        </w:rPr>
        <w:t> </w:t>
      </w:r>
      <w:r w:rsidRPr="00E90B2A">
        <w:t>Расходы по бронированию и найму жилого помещения возмещаются командированным лицам (кроме тех случаев, когда им предоставляется бесплатное жилое помещение) по фактическим затратам, подтвержденным соответствующими документами, по следующим нормам: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4.</w:t>
      </w:r>
      <w:r>
        <w:t>5.1. </w:t>
      </w:r>
      <w:r w:rsidR="006F3FA4">
        <w:t>Главе Администрации Красюковского сельского поселения</w:t>
      </w:r>
      <w:r w:rsidRPr="00E90B2A">
        <w:t xml:space="preserve"> – не более </w:t>
      </w:r>
      <w:r>
        <w:t>стоимости двухкомнатного номера.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4.</w:t>
      </w:r>
      <w:r>
        <w:t>5</w:t>
      </w:r>
      <w:r w:rsidRPr="00E90B2A">
        <w:t>.2.</w:t>
      </w:r>
      <w:r>
        <w:t> </w:t>
      </w:r>
      <w:r w:rsidRPr="00E90B2A">
        <w:t>Остальным муниципальным служащим – не более стоимости однокомнатного (одноместного) номера.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4.</w:t>
      </w:r>
      <w:r>
        <w:t>6</w:t>
      </w:r>
      <w:r w:rsidRPr="00E90B2A">
        <w:t>.</w:t>
      </w:r>
      <w:r w:rsidRPr="00E90B2A">
        <w:rPr>
          <w:lang w:val="de-DE"/>
        </w:rPr>
        <w:t> </w:t>
      </w:r>
      <w:r w:rsidRPr="00E90B2A">
        <w:t>В случае если в населенном пункте отсутствует гостиница, командированному лицу предоставляется иное отдельное жилое помещение либо аналогичное жилое помещение в ближайшем населенном пункте с гарантированным транспортным обеспечением от места проживания до места командирования и обратно.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При отсутствии подтверждающих документов (в случае не предоставления места в гостинице) расходы по найму жилого пом</w:t>
      </w:r>
      <w:r>
        <w:t xml:space="preserve">ещения возмещаются в размере 30 % </w:t>
      </w:r>
      <w:r w:rsidRPr="00E90B2A">
        <w:t>от установленной нормы суточных за каждый день нахождения в служебной командировке.</w:t>
      </w:r>
    </w:p>
    <w:p w:rsidR="00555A9C" w:rsidRPr="009324AD" w:rsidRDefault="00555A9C" w:rsidP="00555A9C">
      <w:pPr>
        <w:widowControl w:val="0"/>
        <w:ind w:firstLine="709"/>
        <w:jc w:val="both"/>
      </w:pPr>
      <w:r w:rsidRPr="00E90B2A">
        <w:t>В случае вынужденной остановки в пути командированному лицу возмещаются расходы по найму жилого помещения, подтвержденные соответствующими документами, в размерах, установленных настоящим Положением.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4.</w:t>
      </w:r>
      <w:r>
        <w:t>7</w:t>
      </w:r>
      <w:r w:rsidRPr="00E90B2A">
        <w:t>.</w:t>
      </w:r>
      <w:r w:rsidRPr="00E90B2A">
        <w:rPr>
          <w:lang w:val="de-DE"/>
        </w:rPr>
        <w:t> </w:t>
      </w:r>
      <w:r w:rsidRPr="00E90B2A">
        <w:t>Предоставление командированн</w:t>
      </w:r>
      <w:r>
        <w:t>ому</w:t>
      </w:r>
      <w:r w:rsidRPr="00E90B2A">
        <w:t xml:space="preserve"> лиц</w:t>
      </w:r>
      <w:r>
        <w:t>у</w:t>
      </w:r>
      <w:r w:rsidRPr="00E90B2A">
        <w:t xml:space="preserve"> услуг по найму жилого помещения осуществляется в соответствии с Правилами предоставления гостиничных услуг в Российской Федерации, утвержденными постановлением Правит</w:t>
      </w:r>
      <w:r>
        <w:t>ельства Российской Федерации от 18</w:t>
      </w:r>
      <w:r w:rsidRPr="00E90B2A">
        <w:t>.1</w:t>
      </w:r>
      <w:r>
        <w:t>1</w:t>
      </w:r>
      <w:r w:rsidRPr="00E90B2A">
        <w:t>.20</w:t>
      </w:r>
      <w:r>
        <w:t>20</w:t>
      </w:r>
      <w:r w:rsidRPr="00E90B2A">
        <w:t xml:space="preserve"> № 1</w:t>
      </w:r>
      <w:r>
        <w:t>853</w:t>
      </w:r>
      <w:r w:rsidRPr="00E90B2A">
        <w:t>.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4.</w:t>
      </w:r>
      <w:r>
        <w:t>8</w:t>
      </w:r>
      <w:r w:rsidRPr="00E90B2A">
        <w:t>.</w:t>
      </w:r>
      <w:r w:rsidRPr="00E90B2A">
        <w:rPr>
          <w:lang w:val="de-DE"/>
        </w:rPr>
        <w:t> </w:t>
      </w:r>
      <w:r w:rsidRPr="00E90B2A">
        <w:t>Расходы по проезду командированн</w:t>
      </w:r>
      <w:r>
        <w:t>ого</w:t>
      </w:r>
      <w:r w:rsidRPr="00E90B2A">
        <w:t xml:space="preserve"> лиц</w:t>
      </w:r>
      <w:r>
        <w:t>а</w:t>
      </w:r>
      <w:r w:rsidRPr="00E90B2A">
        <w:t xml:space="preserve"> к месту командирования и обратно – к постоянному месту исполнения служебной деятельности (включая страховой взнос на обязательное личное страхование пассажиров на транспорте, оплату услуг по оформлению </w:t>
      </w:r>
      <w:r w:rsidRPr="00E90B2A">
        <w:rPr>
          <w:spacing w:val="-4"/>
        </w:rPr>
        <w:t>проездных документов, предоставлению в поездах постельных принадлежностей), а также по проезду из одного населенного пункта в другой, если командированное</w:t>
      </w:r>
      <w:r w:rsidRPr="00E90B2A">
        <w:t xml:space="preserve"> лицо направлено в несколько государственных органов (организаций), расположенных в разных населенных пунктах, воздушным, </w:t>
      </w:r>
      <w:r w:rsidRPr="00E90B2A">
        <w:lastRenderedPageBreak/>
        <w:t>железнодорожным, водным и автомобильным транспортом возмещаются по фактическим затратам, подтвержденным проездными документами, по следующим нормам: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4.</w:t>
      </w:r>
      <w:r>
        <w:t>8</w:t>
      </w:r>
      <w:r w:rsidRPr="00E90B2A">
        <w:t>.1.</w:t>
      </w:r>
      <w:r w:rsidRPr="00E90B2A">
        <w:rPr>
          <w:lang w:val="de-DE"/>
        </w:rPr>
        <w:t> </w:t>
      </w:r>
      <w:r w:rsidRPr="00E90B2A">
        <w:t>Главе А</w:t>
      </w:r>
      <w:r w:rsidR="006F3FA4">
        <w:t>дминистрации Красюковского сельского поселения</w:t>
      </w:r>
      <w:r w:rsidRPr="00E90B2A">
        <w:t>: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воздушным транспортом – по тарифу бизнес-класса;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морским и речным транспортом – по тарифам, устанавливаемым перевозчиком, но не выше стоимости проезда в каюте «люкс» с комплексным обслуживанием пассажиров;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железнодорожным транспортом – в вагоне повышенной комфортности, отнесенном к вагонам бизнес-класса, с двухместными купе категории «СВ» или в вагоне категории «С» с местами для сидения, соответствующими требованиям, предъявляемым к вагонам бизнес-класса.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rPr>
          <w:spacing w:val="-4"/>
        </w:rPr>
        <w:t>4.</w:t>
      </w:r>
      <w:r>
        <w:rPr>
          <w:spacing w:val="-4"/>
        </w:rPr>
        <w:t>8</w:t>
      </w:r>
      <w:r w:rsidRPr="00E90B2A">
        <w:rPr>
          <w:spacing w:val="-4"/>
        </w:rPr>
        <w:t>.2.</w:t>
      </w:r>
      <w:r w:rsidRPr="00E90B2A">
        <w:rPr>
          <w:spacing w:val="-4"/>
          <w:lang w:val="en-US"/>
        </w:rPr>
        <w:t> </w:t>
      </w:r>
      <w:r w:rsidRPr="00E90B2A">
        <w:t>Остальным муниципальным служащим: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воздушным транспортом – по тарифу экономического класса;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морским и речным транспортом – по тарифам, устанавливаемым перевозчиком, но не выше стоимости проезда в двухместной каюте с комплексным обслуживанием пассажиров;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железнодорожным транспортом – в вагоне повышенной комфортности, отнесенном к вагонам экономического класса, с четырехместными купе категории «К» или в вагоне категории «С» с местами для сидения.</w:t>
      </w:r>
    </w:p>
    <w:p w:rsidR="00555A9C" w:rsidRPr="009324AD" w:rsidRDefault="00555A9C" w:rsidP="00555A9C">
      <w:pPr>
        <w:widowControl w:val="0"/>
        <w:ind w:firstLine="709"/>
        <w:jc w:val="both"/>
      </w:pPr>
      <w:r w:rsidRPr="00E90B2A">
        <w:t>4.</w:t>
      </w:r>
      <w:r>
        <w:t>8</w:t>
      </w:r>
      <w:r w:rsidRPr="00E90B2A">
        <w:t>.3. При использовании воздушного транспорта для проезда командированного лица к месту командирования и (или) обратно – к постоянному месту исполнения служебной деятельности – проездные документы (билеты) оформляются (приобретаются) только на рейсы российских авиакомпаний или авиакомпаний других государств – членов Евразийского экономического союза, за исключением случаев, когда указанные авиакомпании не осуществляют пассажирские перевозки к месту командирования командированного лица либо когда оформление (приобретение) проездных документов (билетов) на рейсы этих авиакомпаний невозможно ввиду</w:t>
      </w:r>
      <w:r>
        <w:t xml:space="preserve"> </w:t>
      </w:r>
      <w:r w:rsidRPr="00E90B2A">
        <w:t>их отсутствия на весь срок командировки.</w:t>
      </w:r>
    </w:p>
    <w:p w:rsidR="00555A9C" w:rsidRPr="00E90B2A" w:rsidRDefault="00555A9C" w:rsidP="00555A9C">
      <w:pPr>
        <w:widowControl w:val="0"/>
        <w:ind w:firstLine="709"/>
        <w:jc w:val="both"/>
      </w:pPr>
      <w:r w:rsidRPr="00E90B2A">
        <w:t>4.</w:t>
      </w:r>
      <w:r>
        <w:t>9. </w:t>
      </w:r>
      <w:r w:rsidRPr="00E90B2A">
        <w:t>При отсутствии проездных документов оплата не производится.</w:t>
      </w:r>
    </w:p>
    <w:p w:rsidR="00555A9C" w:rsidRPr="00E90B2A" w:rsidRDefault="00555A9C" w:rsidP="00555A9C">
      <w:pPr>
        <w:pStyle w:val="21"/>
        <w:widowControl w:val="0"/>
        <w:ind w:firstLine="709"/>
        <w:rPr>
          <w:color w:val="auto"/>
        </w:rPr>
      </w:pPr>
      <w:r w:rsidRPr="00E90B2A">
        <w:rPr>
          <w:color w:val="auto"/>
        </w:rPr>
        <w:t>Командированному лицу оплачиваются расходы по проезду до места отправления транспортного средства при наличии документов (билетов), подтверждающих эти расходы.</w:t>
      </w:r>
    </w:p>
    <w:p w:rsidR="00555A9C" w:rsidRPr="00E90B2A" w:rsidRDefault="00555A9C" w:rsidP="00555A9C">
      <w:pPr>
        <w:widowControl w:val="0"/>
        <w:autoSpaceDE w:val="0"/>
        <w:autoSpaceDN w:val="0"/>
        <w:adjustRightInd w:val="0"/>
        <w:ind w:firstLine="709"/>
        <w:jc w:val="both"/>
      </w:pPr>
      <w:r w:rsidRPr="00E90B2A">
        <w:rPr>
          <w:spacing w:val="-6"/>
        </w:rPr>
        <w:t>4.1</w:t>
      </w:r>
      <w:r>
        <w:rPr>
          <w:spacing w:val="-6"/>
        </w:rPr>
        <w:t>0. </w:t>
      </w:r>
      <w:r w:rsidRPr="00E90B2A">
        <w:rPr>
          <w:spacing w:val="-6"/>
        </w:rPr>
        <w:t>Г</w:t>
      </w:r>
      <w:r w:rsidR="006F3FA4">
        <w:t>лаве Администрации Красюковского сельского поселения</w:t>
      </w:r>
      <w:r w:rsidRPr="00E90B2A">
        <w:rPr>
          <w:spacing w:val="-6"/>
        </w:rPr>
        <w:t xml:space="preserve"> оплачиваются услуги</w:t>
      </w:r>
      <w:r w:rsidRPr="00E90B2A">
        <w:t xml:space="preserve"> залов официальных лиц и делегаций, организуемых в составе железнодорожных и автомобильных вокзалов (станций), морских и речных портов, аэропортов (аэродромов), открытых для международных сообщений (международных полетов). </w:t>
      </w:r>
    </w:p>
    <w:p w:rsidR="00555A9C" w:rsidRPr="009324AD" w:rsidRDefault="00555A9C" w:rsidP="00555A9C">
      <w:pPr>
        <w:widowControl w:val="0"/>
        <w:ind w:firstLine="709"/>
        <w:jc w:val="both"/>
      </w:pPr>
      <w:r w:rsidRPr="00E90B2A">
        <w:t>4.1</w:t>
      </w:r>
      <w:r>
        <w:t>1</w:t>
      </w:r>
      <w:r w:rsidRPr="00E90B2A">
        <w:t>.</w:t>
      </w:r>
      <w:r w:rsidRPr="00E90B2A">
        <w:rPr>
          <w:lang w:val="de-DE"/>
        </w:rPr>
        <w:t> </w:t>
      </w:r>
      <w:r w:rsidRPr="00E90B2A">
        <w:t xml:space="preserve">По решению </w:t>
      </w:r>
      <w:r>
        <w:t>работодателя</w:t>
      </w:r>
      <w:r w:rsidRPr="00E90B2A">
        <w:t xml:space="preserve"> или уполномоченного им лица командированному лицу при наличии обоснования могут быть возмещены расходы по проезду к месту командирования и обратно – к постоянному месту исполнения служебной деятельности воздушным, железнодорожным, водным и автомобильным транспортом сверх норм, установленных настоящим Положением, в пределах средств, предусмотренных в бюджете города на содержание Ад</w:t>
      </w:r>
      <w:r w:rsidR="006F3FA4">
        <w:t>министрации Красюковского сельского поселения</w:t>
      </w:r>
      <w:r w:rsidRPr="00E90B2A">
        <w:t>.</w:t>
      </w:r>
    </w:p>
    <w:p w:rsidR="00555A9C" w:rsidRPr="008B1ECE" w:rsidRDefault="00555A9C" w:rsidP="00555A9C">
      <w:pPr>
        <w:widowControl w:val="0"/>
        <w:spacing w:line="230" w:lineRule="auto"/>
        <w:jc w:val="both"/>
      </w:pPr>
    </w:p>
    <w:p w:rsidR="00555A9C" w:rsidRDefault="00555A9C" w:rsidP="00555A9C">
      <w:pPr>
        <w:spacing w:line="230" w:lineRule="auto"/>
        <w:jc w:val="center"/>
      </w:pPr>
      <w:r w:rsidRPr="00E80CE3">
        <w:t xml:space="preserve">5. Порядок командирования за пределы </w:t>
      </w:r>
    </w:p>
    <w:p w:rsidR="00555A9C" w:rsidRDefault="00555A9C" w:rsidP="00555A9C">
      <w:pPr>
        <w:spacing w:line="230" w:lineRule="auto"/>
        <w:jc w:val="center"/>
      </w:pPr>
      <w:r w:rsidRPr="00E80CE3">
        <w:lastRenderedPageBreak/>
        <w:t>территории Российской Федерации</w:t>
      </w:r>
    </w:p>
    <w:p w:rsidR="00555A9C" w:rsidRPr="00E80CE3" w:rsidRDefault="00555A9C" w:rsidP="00555A9C">
      <w:pPr>
        <w:spacing w:line="230" w:lineRule="auto"/>
      </w:pPr>
    </w:p>
    <w:p w:rsidR="00555A9C" w:rsidRDefault="00555A9C" w:rsidP="00555A9C">
      <w:pPr>
        <w:spacing w:line="230" w:lineRule="auto"/>
        <w:ind w:firstLine="709"/>
        <w:jc w:val="both"/>
        <w:rPr>
          <w:color w:val="020B22"/>
          <w:shd w:val="clear" w:color="auto" w:fill="FFFFFF"/>
        </w:rPr>
      </w:pPr>
      <w:r w:rsidRPr="00E80CE3">
        <w:t>5.</w:t>
      </w:r>
      <w:r>
        <w:t>1. </w:t>
      </w:r>
      <w:r w:rsidRPr="00E80CE3">
        <w:t xml:space="preserve">Направление командированного лица в служебную командировку </w:t>
      </w:r>
      <w:r>
        <w:t xml:space="preserve">за </w:t>
      </w:r>
      <w:r w:rsidRPr="00E80CE3">
        <w:t xml:space="preserve">пределы территории Российской Федерации производится по решению </w:t>
      </w:r>
      <w:r>
        <w:t>работодателя</w:t>
      </w:r>
      <w:r>
        <w:rPr>
          <w:color w:val="020B22"/>
          <w:shd w:val="clear" w:color="auto" w:fill="FFFFFF"/>
        </w:rPr>
        <w:t xml:space="preserve"> или уполномоченного им лица путем издания соответствующего правового акта.</w:t>
      </w:r>
    </w:p>
    <w:p w:rsidR="00555A9C" w:rsidRDefault="00555A9C" w:rsidP="00555A9C">
      <w:pPr>
        <w:widowControl w:val="0"/>
        <w:spacing w:line="230" w:lineRule="auto"/>
        <w:ind w:firstLine="709"/>
        <w:jc w:val="both"/>
      </w:pPr>
      <w:r w:rsidRPr="00E90B2A">
        <w:t>При направлении командированного лица в служебную командировку ему гарантируются сохранение замещаемой им должности и денежного содержания</w:t>
      </w:r>
      <w:r>
        <w:t>.</w:t>
      </w:r>
    </w:p>
    <w:p w:rsidR="00555A9C" w:rsidRPr="00E90B2A" w:rsidRDefault="00555A9C" w:rsidP="00555A9C">
      <w:pPr>
        <w:widowControl w:val="0"/>
        <w:spacing w:line="230" w:lineRule="auto"/>
        <w:ind w:firstLine="709"/>
        <w:jc w:val="both"/>
      </w:pPr>
      <w:r w:rsidRPr="00E90B2A">
        <w:t xml:space="preserve">Денежное содержание за период нахождения командированного лица в служебной командировке сохраняется за все служебные дни по графику служебного времени в соответствии со служебным распорядком, установленным </w:t>
      </w:r>
      <w:r>
        <w:br/>
      </w:r>
      <w:r w:rsidRPr="00E90B2A">
        <w:t>в постоянном месте исполнения служебной деятельности.</w:t>
      </w:r>
    </w:p>
    <w:p w:rsidR="00555A9C" w:rsidRPr="009324AD" w:rsidRDefault="00555A9C" w:rsidP="00555A9C">
      <w:pPr>
        <w:widowControl w:val="0"/>
        <w:spacing w:line="230" w:lineRule="auto"/>
        <w:ind w:firstLine="709"/>
        <w:jc w:val="both"/>
      </w:pPr>
      <w:r>
        <w:rPr>
          <w:color w:val="020B22"/>
          <w:shd w:val="clear" w:color="auto" w:fill="FFFFFF"/>
        </w:rPr>
        <w:t>Особенности командирования за пределы территории Российской Федерации устанавливаются законодательством Российской Федерации.</w:t>
      </w:r>
    </w:p>
    <w:p w:rsidR="00555A9C" w:rsidRPr="00E80CE3" w:rsidRDefault="00555A9C" w:rsidP="00555A9C">
      <w:pPr>
        <w:spacing w:line="230" w:lineRule="auto"/>
        <w:ind w:firstLine="709"/>
        <w:jc w:val="both"/>
      </w:pPr>
      <w:r w:rsidRPr="00E80CE3">
        <w:t xml:space="preserve">5.2. При направлении командированного лица в служебную командировку за пределы территории Российской Федерации суточные выплачиваются в российских рублях по курсу иностранной валюты в размере, установленном </w:t>
      </w:r>
      <w:r>
        <w:t>п</w:t>
      </w:r>
      <w:r w:rsidRPr="00E80CE3">
        <w:t xml:space="preserve">остановлением Правительства Российской Федерации от 26.12.2005 </w:t>
      </w:r>
      <w:r>
        <w:t>№ </w:t>
      </w:r>
      <w:r w:rsidRPr="00E80CE3">
        <w:t xml:space="preserve">812 </w:t>
      </w:r>
      <w:r>
        <w:br/>
      </w:r>
      <w:r w:rsidRPr="00E80CE3">
        <w:t xml:space="preserve">«О размере и порядке выплаты суточных в иностранной валюте и надбавок к суточным в иностранной валюте  при служебных командировках на территории иностранных государств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учреждений». </w:t>
      </w:r>
    </w:p>
    <w:p w:rsidR="00555A9C" w:rsidRPr="00E80CE3" w:rsidRDefault="00555A9C" w:rsidP="00555A9C">
      <w:pPr>
        <w:spacing w:line="230" w:lineRule="auto"/>
        <w:ind w:firstLine="709"/>
        <w:jc w:val="both"/>
      </w:pPr>
      <w:r w:rsidRPr="00E80CE3">
        <w:t>5.3. За время нахождения командированного лица, направляемого в служебную командировку за пределы территории Российской Федерации, в пути суточные выплачиваются при проезде по территории:</w:t>
      </w:r>
    </w:p>
    <w:p w:rsidR="00555A9C" w:rsidRPr="00E80CE3" w:rsidRDefault="00555A9C" w:rsidP="00555A9C">
      <w:pPr>
        <w:spacing w:line="230" w:lineRule="auto"/>
        <w:ind w:firstLine="709"/>
        <w:jc w:val="both"/>
      </w:pPr>
      <w:r w:rsidRPr="00E80CE3">
        <w:t>Российской Федерации – в размерах не более 300 рублей, при командиро</w:t>
      </w:r>
      <w:r>
        <w:t>вании в города Москва и Санкт-Петербург –</w:t>
      </w:r>
      <w:r w:rsidRPr="00E80CE3">
        <w:t xml:space="preserve"> не более 500 рублей; </w:t>
      </w:r>
    </w:p>
    <w:p w:rsidR="00555A9C" w:rsidRPr="00E80CE3" w:rsidRDefault="00555A9C" w:rsidP="00555A9C">
      <w:pPr>
        <w:spacing w:line="230" w:lineRule="auto"/>
        <w:ind w:firstLine="709"/>
        <w:jc w:val="both"/>
      </w:pPr>
      <w:r w:rsidRPr="00E80CE3">
        <w:t>иностранного государства – в порядке и размерах, установленных для служебных командировок на территории иностранных государств нормативными правовыми актами Российской Федерации.</w:t>
      </w:r>
    </w:p>
    <w:p w:rsidR="00555A9C" w:rsidRPr="00E42B76" w:rsidRDefault="00555A9C" w:rsidP="00555A9C">
      <w:pPr>
        <w:widowControl w:val="0"/>
        <w:spacing w:line="230" w:lineRule="auto"/>
        <w:ind w:firstLine="709"/>
        <w:jc w:val="both"/>
      </w:pPr>
      <w:r w:rsidRPr="006650C6">
        <w:t>5.4.</w:t>
      </w:r>
      <w:r w:rsidRPr="006650C6">
        <w:rPr>
          <w:lang w:val="de-DE"/>
        </w:rPr>
        <w:t> </w:t>
      </w:r>
      <w:r w:rsidRPr="006650C6">
        <w:t>При следовании командированного лица с территории</w:t>
      </w:r>
      <w:r w:rsidRPr="00E42B76">
        <w:t xml:space="preserve"> Российской Федерации день пересечения государственной границы Российской Федерации включается в дни, за которые суточные </w:t>
      </w:r>
      <w:r w:rsidRPr="00E80CE3">
        <w:t>выплачиваются в российских рублях по курсу иностранной валюты, а при следовании на территорию Российской</w:t>
      </w:r>
      <w:r w:rsidRPr="00E42B76">
        <w:t xml:space="preserve"> Федерации день пересечения государственной границы Российской Федерации включается в дни, за которые суточные выплачиваются в рублях.</w:t>
      </w:r>
    </w:p>
    <w:p w:rsidR="00555A9C" w:rsidRPr="00E42B76" w:rsidRDefault="00555A9C" w:rsidP="00555A9C">
      <w:pPr>
        <w:widowControl w:val="0"/>
        <w:spacing w:line="230" w:lineRule="auto"/>
        <w:ind w:firstLine="709"/>
        <w:jc w:val="both"/>
      </w:pPr>
      <w:r w:rsidRPr="00E42B76">
        <w:t>Даты пересечения государственной границы Российской Федерации</w:t>
      </w:r>
      <w:r w:rsidR="002A3DCB">
        <w:t>,</w:t>
      </w:r>
      <w:r w:rsidRPr="00E42B76">
        <w:t xml:space="preserve"> при следовании с территории Российской Федерации и при следовании на территорию Российской Федерации</w:t>
      </w:r>
      <w:r w:rsidR="002A3DCB">
        <w:t>,</w:t>
      </w:r>
      <w:r w:rsidRPr="00E42B76">
        <w:t xml:space="preserve"> определяются по отметкам пограничных органов в паспорте, служебном паспорте или дипломатическом паспорте командированного лица.</w:t>
      </w:r>
    </w:p>
    <w:p w:rsidR="00555A9C" w:rsidRPr="00C46F0B" w:rsidRDefault="00555A9C" w:rsidP="00555A9C">
      <w:pPr>
        <w:widowControl w:val="0"/>
        <w:spacing w:line="230" w:lineRule="auto"/>
        <w:ind w:firstLine="709"/>
        <w:jc w:val="both"/>
        <w:rPr>
          <w:color w:val="5C5B5B"/>
        </w:rPr>
      </w:pPr>
      <w:r w:rsidRPr="00C46F0B">
        <w:t>При направлении командированного лица в служебную командировку на территории двух или более иностранных государств суточные за день пересечения границы между государствами выплачиваются в российских рублях по курсу иностранной валюты в размере, установленном для государства, в которое направляется командированное лицо.</w:t>
      </w:r>
      <w:r w:rsidRPr="00C46F0B">
        <w:rPr>
          <w:color w:val="5C5B5B"/>
        </w:rPr>
        <w:t xml:space="preserve"> </w:t>
      </w:r>
    </w:p>
    <w:p w:rsidR="00555A9C" w:rsidRPr="00E42B76" w:rsidRDefault="00555A9C" w:rsidP="00555A9C">
      <w:pPr>
        <w:widowControl w:val="0"/>
        <w:spacing w:line="226" w:lineRule="auto"/>
        <w:ind w:firstLine="709"/>
        <w:jc w:val="both"/>
      </w:pPr>
      <w:r w:rsidRPr="00C46F0B">
        <w:t>5.5.</w:t>
      </w:r>
      <w:r w:rsidRPr="00C46F0B">
        <w:rPr>
          <w:lang w:val="de-DE"/>
        </w:rPr>
        <w:t> </w:t>
      </w:r>
      <w:r w:rsidRPr="00C46F0B">
        <w:t>При направлении командированного лица в</w:t>
      </w:r>
      <w:r w:rsidRPr="00E42B76">
        <w:t xml:space="preserve"> служебную командировку на </w:t>
      </w:r>
      <w:r w:rsidRPr="00E42B76">
        <w:lastRenderedPageBreak/>
        <w:t>территории государств – участников Содружества Независимых Государств, с которыми заключены межправительственные соглашения, на основании которых в документах для въезда и выезда пограничными органами не делаются отметки о пересечении государственной границы, дата пересечения государственной границы Российской Федерации определяется по проездным документам (билетам).</w:t>
      </w:r>
    </w:p>
    <w:p w:rsidR="00555A9C" w:rsidRPr="009324AD" w:rsidRDefault="00555A9C" w:rsidP="00555A9C">
      <w:pPr>
        <w:widowControl w:val="0"/>
        <w:spacing w:line="226" w:lineRule="auto"/>
        <w:ind w:firstLine="709"/>
        <w:jc w:val="both"/>
      </w:pPr>
      <w:r w:rsidRPr="00E42B76">
        <w:t xml:space="preserve">В случае вынужденной задержки в пути суточные за время задержки выплачиваются по решению </w:t>
      </w:r>
      <w:r>
        <w:t>работодателя</w:t>
      </w:r>
      <w:r w:rsidRPr="00E42B76">
        <w:t xml:space="preserve"> или уполномоченного им лица при представлении документов, подтверждающих факт вынужденной задержки.</w:t>
      </w:r>
    </w:p>
    <w:p w:rsidR="00555A9C" w:rsidRPr="009324AD" w:rsidRDefault="00555A9C" w:rsidP="00555A9C">
      <w:pPr>
        <w:widowControl w:val="0"/>
        <w:spacing w:line="226" w:lineRule="auto"/>
        <w:ind w:firstLine="709"/>
        <w:jc w:val="both"/>
      </w:pPr>
      <w:r w:rsidRPr="00E42B76">
        <w:t>5.6.</w:t>
      </w:r>
      <w:r w:rsidRPr="00E42B76">
        <w:rPr>
          <w:lang w:val="de-DE"/>
        </w:rPr>
        <w:t> </w:t>
      </w:r>
      <w:r w:rsidRPr="00E42B76">
        <w:t xml:space="preserve">Командированному лицу, выехавшему в служебную командировку на территорию иностранного государства и возвратившемуся на территорию Российской Федерации в тот же день, суточные в иностранной валюте выплачиваются в размере </w:t>
      </w:r>
      <w:r>
        <w:t>50 %</w:t>
      </w:r>
      <w:r w:rsidRPr="00E42B76">
        <w:t xml:space="preserve"> от нормы расходов на выплату суточных, устанавливаемой Правительством Российской Федерации.</w:t>
      </w:r>
    </w:p>
    <w:p w:rsidR="00555A9C" w:rsidRPr="009324AD" w:rsidRDefault="00555A9C" w:rsidP="00555A9C">
      <w:pPr>
        <w:widowControl w:val="0"/>
        <w:spacing w:line="226" w:lineRule="auto"/>
        <w:ind w:firstLine="709"/>
        <w:jc w:val="both"/>
      </w:pPr>
      <w:r w:rsidRPr="00E42B76">
        <w:t xml:space="preserve">В случае если командированное лицо, направленное в служебную командировку на территорию иностранного государства, в период служебной командировки обеспечивается иностранной валютой на личные расходы за счет принимающей стороны, направляющая сторона выплату суточных в иностранной валюте не производит. Если принимающая сторона не выплачивает указанному командированному лицу иностранную валюту на личные расходы, но предоставляет ему за свой счет питание, направляющая сторона выплачивает ему суточные в </w:t>
      </w:r>
      <w:r>
        <w:t xml:space="preserve">иностранной валюте в размере 30 % </w:t>
      </w:r>
      <w:r w:rsidRPr="00E42B76">
        <w:t xml:space="preserve">от нормы расходов на выплату суточных, предусмотренных пунктом 5.2 настоящего </w:t>
      </w:r>
      <w:r w:rsidR="002A3DCB">
        <w:t>Положения</w:t>
      </w:r>
      <w:r w:rsidRPr="00E42B76">
        <w:t>.</w:t>
      </w:r>
    </w:p>
    <w:p w:rsidR="00555A9C" w:rsidRPr="00E80CE3" w:rsidRDefault="00555A9C" w:rsidP="00555A9C">
      <w:pPr>
        <w:pStyle w:val="aa"/>
        <w:shd w:val="clear" w:color="auto" w:fill="FFFFFF"/>
        <w:spacing w:before="0" w:beforeAutospacing="0" w:after="0" w:afterAutospacing="0" w:line="226" w:lineRule="auto"/>
        <w:ind w:firstLine="709"/>
        <w:jc w:val="both"/>
        <w:rPr>
          <w:sz w:val="28"/>
          <w:szCs w:val="28"/>
        </w:rPr>
      </w:pPr>
      <w:r w:rsidRPr="00E80CE3">
        <w:rPr>
          <w:spacing w:val="-6"/>
          <w:sz w:val="28"/>
          <w:szCs w:val="28"/>
        </w:rPr>
        <w:t>5.7.</w:t>
      </w:r>
      <w:r w:rsidRPr="00E80CE3">
        <w:rPr>
          <w:spacing w:val="-6"/>
          <w:sz w:val="28"/>
          <w:szCs w:val="28"/>
          <w:lang w:val="de-DE"/>
        </w:rPr>
        <w:t> </w:t>
      </w:r>
      <w:r w:rsidRPr="00E80CE3">
        <w:rPr>
          <w:spacing w:val="-6"/>
          <w:sz w:val="28"/>
          <w:szCs w:val="28"/>
        </w:rPr>
        <w:t>Расходы на найм жилого помещения при направлении командированного</w:t>
      </w:r>
      <w:r w:rsidRPr="00E80CE3">
        <w:rPr>
          <w:sz w:val="28"/>
          <w:szCs w:val="28"/>
        </w:rPr>
        <w:t xml:space="preserve"> лица в служебные командировки на территории иностранных государств возмещаются по фактическим затратам, подтвержденным соответствующими документами, но не превышающим предельные нормы возмещения расходов по найму жилого помещения при краткосрочных служебных командировках на </w:t>
      </w:r>
      <w:r w:rsidRPr="00E80CE3">
        <w:rPr>
          <w:spacing w:val="-4"/>
          <w:sz w:val="28"/>
          <w:szCs w:val="28"/>
        </w:rPr>
        <w:t xml:space="preserve">территории иностранных государств, устанавливаемые постановлением </w:t>
      </w:r>
      <w:r w:rsidRPr="00E80CE3">
        <w:rPr>
          <w:sz w:val="28"/>
          <w:szCs w:val="28"/>
        </w:rPr>
        <w:t>Правительства Росси</w:t>
      </w:r>
      <w:r>
        <w:rPr>
          <w:sz w:val="28"/>
          <w:szCs w:val="28"/>
        </w:rPr>
        <w:t>йской Федерации от 22.08.2020 № </w:t>
      </w:r>
      <w:r w:rsidRPr="00E80CE3">
        <w:rPr>
          <w:sz w:val="28"/>
          <w:szCs w:val="28"/>
        </w:rPr>
        <w:t xml:space="preserve">1267 «Об установлении предельных норм возмещения расходов по найму жилого помещения при служебных командировках на территории иностранных государств </w:t>
      </w:r>
      <w:r>
        <w:rPr>
          <w:sz w:val="28"/>
          <w:szCs w:val="28"/>
        </w:rPr>
        <w:t xml:space="preserve">федеральных государственных гражданских служащих, </w:t>
      </w:r>
      <w:r w:rsidRPr="00E80CE3">
        <w:rPr>
          <w:sz w:val="28"/>
          <w:szCs w:val="28"/>
        </w:rPr>
        <w:t>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</w:t>
      </w:r>
      <w:r>
        <w:rPr>
          <w:sz w:val="28"/>
          <w:szCs w:val="28"/>
        </w:rPr>
        <w:t xml:space="preserve"> и признании утратившим силу пункта 10 постановления Правительства Российской Федерации от 26 декабря 2005 г. № 812</w:t>
      </w:r>
      <w:r w:rsidRPr="00E80CE3">
        <w:rPr>
          <w:sz w:val="28"/>
          <w:szCs w:val="28"/>
        </w:rPr>
        <w:t xml:space="preserve">». </w:t>
      </w:r>
    </w:p>
    <w:p w:rsidR="00555A9C" w:rsidRDefault="00555A9C" w:rsidP="00555A9C">
      <w:pPr>
        <w:widowControl w:val="0"/>
        <w:spacing w:line="226" w:lineRule="auto"/>
        <w:ind w:firstLine="709"/>
        <w:jc w:val="both"/>
      </w:pPr>
      <w:r w:rsidRPr="00E42B76">
        <w:t>5.8.</w:t>
      </w:r>
      <w:r w:rsidRPr="00E42B76">
        <w:rPr>
          <w:lang w:val="de-DE"/>
        </w:rPr>
        <w:t> </w:t>
      </w:r>
      <w:r w:rsidRPr="00E42B76">
        <w:t>Расходы на проезд при направлении командированного лица в служебную командировку на территории иностранных государств возмещаются ему в том же порядке, что и при направлении в служебную командировку в пределах территории Российской Федерации.</w:t>
      </w:r>
    </w:p>
    <w:p w:rsidR="00555A9C" w:rsidRPr="00E90B2A" w:rsidRDefault="00555A9C" w:rsidP="00555A9C">
      <w:pPr>
        <w:widowControl w:val="0"/>
        <w:spacing w:line="226" w:lineRule="auto"/>
        <w:ind w:firstLine="709"/>
        <w:jc w:val="both"/>
      </w:pPr>
      <w:r>
        <w:t>5</w:t>
      </w:r>
      <w:r w:rsidRPr="00E90B2A">
        <w:t>.</w:t>
      </w:r>
      <w:r>
        <w:t>9</w:t>
      </w:r>
      <w:r w:rsidRPr="00E90B2A">
        <w:t>.</w:t>
      </w:r>
      <w:r w:rsidRPr="00E90B2A">
        <w:rPr>
          <w:lang w:val="de-DE"/>
        </w:rPr>
        <w:t> </w:t>
      </w:r>
      <w:r w:rsidRPr="00E90B2A">
        <w:t>При направлении командированного лица в служебную командировку на территорию иностранного государства ему дополнительно возмещаются:</w:t>
      </w:r>
    </w:p>
    <w:p w:rsidR="00555A9C" w:rsidRPr="00E90B2A" w:rsidRDefault="00555A9C" w:rsidP="00555A9C">
      <w:pPr>
        <w:widowControl w:val="0"/>
        <w:spacing w:line="230" w:lineRule="auto"/>
        <w:ind w:firstLine="709"/>
        <w:jc w:val="both"/>
      </w:pPr>
      <w:r w:rsidRPr="00E90B2A">
        <w:t>расходы на оформление заграничного паспорта, визы и других выездных документов;</w:t>
      </w:r>
    </w:p>
    <w:p w:rsidR="00555A9C" w:rsidRPr="00E90B2A" w:rsidRDefault="00555A9C" w:rsidP="00555A9C">
      <w:pPr>
        <w:widowControl w:val="0"/>
        <w:spacing w:line="230" w:lineRule="auto"/>
        <w:ind w:firstLine="709"/>
        <w:jc w:val="both"/>
      </w:pPr>
      <w:r w:rsidRPr="00E90B2A">
        <w:t>обязательные консульские и аэродромные сборы;</w:t>
      </w:r>
    </w:p>
    <w:p w:rsidR="00555A9C" w:rsidRPr="00E90B2A" w:rsidRDefault="00555A9C" w:rsidP="00555A9C">
      <w:pPr>
        <w:widowControl w:val="0"/>
        <w:spacing w:line="230" w:lineRule="auto"/>
        <w:ind w:firstLine="709"/>
        <w:jc w:val="both"/>
      </w:pPr>
      <w:r w:rsidRPr="00E90B2A">
        <w:t>сборы за право въезда или транзита автомобильного транспорта;</w:t>
      </w:r>
    </w:p>
    <w:p w:rsidR="00555A9C" w:rsidRPr="00E90B2A" w:rsidRDefault="00555A9C" w:rsidP="00555A9C">
      <w:pPr>
        <w:widowControl w:val="0"/>
        <w:spacing w:line="230" w:lineRule="auto"/>
        <w:ind w:firstLine="709"/>
        <w:jc w:val="both"/>
      </w:pPr>
      <w:r w:rsidRPr="00E90B2A">
        <w:t>иные обязательные платежи и сборы.</w:t>
      </w:r>
    </w:p>
    <w:p w:rsidR="00555A9C" w:rsidRPr="00E42B76" w:rsidRDefault="00555A9C" w:rsidP="00555A9C">
      <w:pPr>
        <w:widowControl w:val="0"/>
        <w:spacing w:line="230" w:lineRule="auto"/>
        <w:jc w:val="both"/>
      </w:pPr>
    </w:p>
    <w:p w:rsidR="00555A9C" w:rsidRDefault="00555A9C" w:rsidP="00555A9C">
      <w:pPr>
        <w:widowControl w:val="0"/>
        <w:spacing w:line="230" w:lineRule="auto"/>
        <w:jc w:val="center"/>
      </w:pPr>
      <w:r w:rsidRPr="00E42B76">
        <w:t xml:space="preserve">6. Режим служебного времени и времени отдыха </w:t>
      </w:r>
    </w:p>
    <w:p w:rsidR="00555A9C" w:rsidRPr="00E42B76" w:rsidRDefault="00555A9C" w:rsidP="00555A9C">
      <w:pPr>
        <w:widowControl w:val="0"/>
        <w:spacing w:line="230" w:lineRule="auto"/>
        <w:jc w:val="center"/>
      </w:pPr>
      <w:r w:rsidRPr="00E42B76">
        <w:t>в период служебных командировок</w:t>
      </w:r>
    </w:p>
    <w:p w:rsidR="00555A9C" w:rsidRPr="00E42B76" w:rsidRDefault="00555A9C" w:rsidP="00555A9C">
      <w:pPr>
        <w:widowControl w:val="0"/>
        <w:spacing w:line="230" w:lineRule="auto"/>
        <w:jc w:val="both"/>
      </w:pPr>
    </w:p>
    <w:p w:rsidR="00555A9C" w:rsidRPr="00E42B76" w:rsidRDefault="00555A9C" w:rsidP="00555A9C">
      <w:pPr>
        <w:widowControl w:val="0"/>
        <w:spacing w:line="230" w:lineRule="auto"/>
        <w:ind w:firstLine="709"/>
        <w:jc w:val="both"/>
      </w:pPr>
      <w:r>
        <w:t>6.1. </w:t>
      </w:r>
      <w:r w:rsidRPr="00E42B76">
        <w:t>На командированн</w:t>
      </w:r>
      <w:r>
        <w:t>о</w:t>
      </w:r>
      <w:r w:rsidR="002A3DCB">
        <w:t>е</w:t>
      </w:r>
      <w:r w:rsidRPr="00E42B76">
        <w:t xml:space="preserve"> лиц</w:t>
      </w:r>
      <w:r w:rsidR="002A3DCB">
        <w:t>о</w:t>
      </w:r>
      <w:r w:rsidRPr="00E42B76">
        <w:t>, находящ</w:t>
      </w:r>
      <w:r>
        <w:t>е</w:t>
      </w:r>
      <w:r w:rsidR="002A3DCB">
        <w:t>е</w:t>
      </w:r>
      <w:r w:rsidRPr="00E42B76">
        <w:t>ся в служебной командировке, распространяется режим служебного времени тех муниципальных орган</w:t>
      </w:r>
      <w:r>
        <w:t>ов</w:t>
      </w:r>
      <w:r w:rsidRPr="00E42B76">
        <w:t xml:space="preserve">, в которые они командированы. В случае, если режим служебного времени в указанных муниципальных органах отличается от </w:t>
      </w:r>
      <w:r w:rsidRPr="00E42B76">
        <w:rPr>
          <w:spacing w:val="-6"/>
        </w:rPr>
        <w:t>режима служебного времени в муниципальном органе, в котором командированное</w:t>
      </w:r>
      <w:r w:rsidRPr="00E42B76">
        <w:t xml:space="preserve"> </w:t>
      </w:r>
      <w:r w:rsidRPr="00E42B76">
        <w:rPr>
          <w:spacing w:val="-4"/>
        </w:rPr>
        <w:t xml:space="preserve">лицо постоянно исполняет </w:t>
      </w:r>
      <w:r w:rsidRPr="00E42B76">
        <w:t>служебную деятельность, в сторону уменьшения дней отдыха, командированному лицу по возвращении из служебной командировки предоставляются другие дни отдыха взамен дней отдыха, не использованных в период нахождения в служебной командировке.</w:t>
      </w:r>
    </w:p>
    <w:p w:rsidR="00555A9C" w:rsidRPr="00E42B76" w:rsidRDefault="00555A9C" w:rsidP="00555A9C">
      <w:pPr>
        <w:widowControl w:val="0"/>
        <w:spacing w:line="230" w:lineRule="auto"/>
        <w:ind w:firstLine="709"/>
        <w:jc w:val="both"/>
      </w:pPr>
      <w:r w:rsidRPr="00E42B76">
        <w:t xml:space="preserve">Если командированное лицо специально командировано для работы в выходные или праздничные дни, компенсация за работу в эти дни производится </w:t>
      </w:r>
      <w:r>
        <w:br/>
      </w:r>
      <w:r w:rsidRPr="00E42B76">
        <w:t>в соответствии с законодательством Российской Федерации.</w:t>
      </w:r>
    </w:p>
    <w:p w:rsidR="00555A9C" w:rsidRPr="00E42B76" w:rsidRDefault="00555A9C" w:rsidP="00555A9C">
      <w:pPr>
        <w:widowControl w:val="0"/>
        <w:spacing w:line="230" w:lineRule="auto"/>
        <w:ind w:firstLine="709"/>
        <w:jc w:val="both"/>
      </w:pPr>
      <w:r w:rsidRPr="00E42B76">
        <w:t xml:space="preserve">В случае, если командированное лицо по распоряжению </w:t>
      </w:r>
      <w:r w:rsidR="002A3DCB">
        <w:t>работодателя</w:t>
      </w:r>
      <w:r w:rsidRPr="00E42B76">
        <w:t xml:space="preserve"> или уполномоченного им лица выезжает в служебную командировку </w:t>
      </w:r>
      <w:r w:rsidRPr="00E42B76">
        <w:rPr>
          <w:spacing w:val="-6"/>
        </w:rPr>
        <w:t>в выходной день, по возвращении из служебной командировки ему предоставляется</w:t>
      </w:r>
      <w:r w:rsidRPr="00E42B76">
        <w:t xml:space="preserve"> другой день отдыха в установленном порядке.</w:t>
      </w:r>
    </w:p>
    <w:p w:rsidR="00555A9C" w:rsidRPr="00E42B76" w:rsidRDefault="00555A9C" w:rsidP="00555A9C">
      <w:pPr>
        <w:widowControl w:val="0"/>
        <w:spacing w:line="230" w:lineRule="auto"/>
        <w:jc w:val="both"/>
      </w:pPr>
    </w:p>
    <w:p w:rsidR="00555A9C" w:rsidRPr="00E42B76" w:rsidRDefault="00555A9C" w:rsidP="00555A9C">
      <w:pPr>
        <w:widowControl w:val="0"/>
        <w:spacing w:line="230" w:lineRule="auto"/>
        <w:jc w:val="center"/>
      </w:pPr>
      <w:r w:rsidRPr="00E42B76">
        <w:t>7. Заключительные положения</w:t>
      </w:r>
    </w:p>
    <w:p w:rsidR="00555A9C" w:rsidRPr="00E42B76" w:rsidRDefault="00555A9C" w:rsidP="00555A9C">
      <w:pPr>
        <w:widowControl w:val="0"/>
        <w:spacing w:line="230" w:lineRule="auto"/>
        <w:jc w:val="both"/>
      </w:pPr>
    </w:p>
    <w:p w:rsidR="00555A9C" w:rsidRPr="00E42B76" w:rsidRDefault="00555A9C" w:rsidP="00555A9C">
      <w:pPr>
        <w:widowControl w:val="0"/>
        <w:spacing w:line="230" w:lineRule="auto"/>
        <w:ind w:firstLine="709"/>
        <w:jc w:val="both"/>
      </w:pPr>
      <w:r w:rsidRPr="00E42B76">
        <w:t>7.1.</w:t>
      </w:r>
      <w:r w:rsidRPr="00E42B76">
        <w:rPr>
          <w:lang w:val="de-DE"/>
        </w:rPr>
        <w:t> </w:t>
      </w:r>
      <w:r w:rsidRPr="00E42B76">
        <w:t xml:space="preserve">По возвращении из служебной командировки командированное лицо обязано в течение 3 </w:t>
      </w:r>
      <w:r>
        <w:t>рабочих</w:t>
      </w:r>
      <w:r w:rsidRPr="00E42B76">
        <w:t xml:space="preserve"> дней представить авансовый отчет об израсходованных в связи со служебной командировкой суммах по установленной форме</w:t>
      </w:r>
      <w:r w:rsidRPr="00E42B76">
        <w:rPr>
          <w:spacing w:val="-4"/>
        </w:rPr>
        <w:t xml:space="preserve">. К авансовому отчету прилагаются </w:t>
      </w:r>
      <w:r w:rsidRPr="00E42B76">
        <w:t xml:space="preserve">документы о найме жилого помещения, фактических расходах по проезду (включая страховой взнос на обязательное личное страхование пассажиров на транспорте, оплату услуг по оформлению проездных документов, предоставлению в поездах постельных принадлежностей) и иных, связанных со служебной командировкой расходах, произведенных </w:t>
      </w:r>
      <w:r>
        <w:br/>
      </w:r>
      <w:r w:rsidRPr="00E42B76">
        <w:t xml:space="preserve">с разрешения или ведома </w:t>
      </w:r>
      <w:r>
        <w:t>работодателя</w:t>
      </w:r>
      <w:r w:rsidRPr="00E42B76">
        <w:t xml:space="preserve"> или уполномоченного им лица.</w:t>
      </w:r>
    </w:p>
    <w:p w:rsidR="00555A9C" w:rsidRPr="00E42B76" w:rsidRDefault="00555A9C" w:rsidP="00555A9C">
      <w:pPr>
        <w:widowControl w:val="0"/>
        <w:spacing w:line="230" w:lineRule="auto"/>
        <w:ind w:firstLine="709"/>
        <w:jc w:val="both"/>
      </w:pPr>
      <w:r w:rsidRPr="00E42B76">
        <w:rPr>
          <w:spacing w:val="-4"/>
        </w:rPr>
        <w:t xml:space="preserve">7.2. В течение 3 </w:t>
      </w:r>
      <w:r>
        <w:rPr>
          <w:spacing w:val="-4"/>
        </w:rPr>
        <w:t>рабочих</w:t>
      </w:r>
      <w:r w:rsidRPr="00E42B76">
        <w:rPr>
          <w:spacing w:val="-4"/>
        </w:rPr>
        <w:t xml:space="preserve"> дней после возвращения </w:t>
      </w:r>
      <w:r w:rsidRPr="00E42B76">
        <w:t>из служебной командировки командированное лицо обязано представить отчет о выполненной работе за период пребывания в служебной командировке.</w:t>
      </w:r>
    </w:p>
    <w:p w:rsidR="00555A9C" w:rsidRDefault="00555A9C" w:rsidP="00555A9C">
      <w:pPr>
        <w:jc w:val="both"/>
      </w:pPr>
    </w:p>
    <w:p w:rsidR="00555A9C" w:rsidRDefault="00F76462" w:rsidP="00555A9C">
      <w:pPr>
        <w:jc w:val="both"/>
      </w:pPr>
      <w:r>
        <w:t xml:space="preserve"> Заместитель главы Администрации</w:t>
      </w:r>
    </w:p>
    <w:p w:rsidR="00555A9C" w:rsidRDefault="00760C1F" w:rsidP="00555A9C">
      <w:pPr>
        <w:jc w:val="both"/>
      </w:pPr>
      <w:r>
        <w:t xml:space="preserve"> Красюковского сельского поселения                                        Н.А.Мирущенко</w:t>
      </w:r>
    </w:p>
    <w:p w:rsidR="00555A9C" w:rsidRDefault="00555A9C" w:rsidP="00555A9C">
      <w:pPr>
        <w:jc w:val="both"/>
        <w:sectPr w:rsidR="00555A9C" w:rsidSect="009C291E">
          <w:footerReference w:type="default" r:id="rId9"/>
          <w:footerReference w:type="first" r:id="rId10"/>
          <w:pgSz w:w="12240" w:h="15840"/>
          <w:pgMar w:top="0" w:right="567" w:bottom="142" w:left="1701" w:header="227" w:footer="227" w:gutter="0"/>
          <w:cols w:space="720"/>
          <w:titlePg/>
        </w:sectPr>
      </w:pPr>
    </w:p>
    <w:p w:rsidR="00555A9C" w:rsidRPr="00461733" w:rsidRDefault="00555A9C" w:rsidP="00555A9C">
      <w:pPr>
        <w:ind w:left="10773"/>
        <w:jc w:val="center"/>
      </w:pPr>
      <w:r w:rsidRPr="00461733">
        <w:lastRenderedPageBreak/>
        <w:t>Приложение</w:t>
      </w:r>
    </w:p>
    <w:p w:rsidR="00555A9C" w:rsidRPr="00461733" w:rsidRDefault="00555A9C" w:rsidP="00555A9C">
      <w:pPr>
        <w:ind w:left="10773"/>
        <w:jc w:val="center"/>
      </w:pPr>
      <w:r w:rsidRPr="00461733">
        <w:t>к Положению</w:t>
      </w:r>
      <w:r>
        <w:t xml:space="preserve"> о</w:t>
      </w:r>
      <w:r w:rsidRPr="00461733">
        <w:t xml:space="preserve"> порядке и условиях</w:t>
      </w:r>
    </w:p>
    <w:p w:rsidR="00555A9C" w:rsidRPr="00461733" w:rsidRDefault="00555A9C" w:rsidP="00555A9C">
      <w:pPr>
        <w:ind w:left="10773"/>
        <w:jc w:val="center"/>
      </w:pPr>
      <w:r w:rsidRPr="00461733">
        <w:t>командирования муниципальных служащих</w:t>
      </w:r>
      <w:r>
        <w:t xml:space="preserve"> </w:t>
      </w:r>
      <w:r w:rsidR="00105B6C">
        <w:t>Администрации Красюковского сельского поселения</w:t>
      </w:r>
    </w:p>
    <w:p w:rsidR="00555A9C" w:rsidRPr="00461733" w:rsidRDefault="00555A9C" w:rsidP="00555A9C"/>
    <w:p w:rsidR="00555A9C" w:rsidRPr="00461733" w:rsidRDefault="00555A9C" w:rsidP="00555A9C">
      <w:pPr>
        <w:jc w:val="center"/>
      </w:pPr>
      <w:r w:rsidRPr="00461733">
        <w:t>ЖУРНАЛ</w:t>
      </w:r>
    </w:p>
    <w:p w:rsidR="00555A9C" w:rsidRPr="00461733" w:rsidRDefault="00555A9C" w:rsidP="00555A9C">
      <w:pPr>
        <w:jc w:val="center"/>
      </w:pPr>
      <w:r w:rsidRPr="00461733">
        <w:t>учета убытия в служебную командировку</w:t>
      </w:r>
    </w:p>
    <w:p w:rsidR="00555A9C" w:rsidRPr="00461733" w:rsidRDefault="00555A9C" w:rsidP="00555A9C">
      <w:pPr>
        <w:jc w:val="center"/>
      </w:pPr>
      <w:r w:rsidRPr="00461733">
        <w:t>_________________________________________________________</w:t>
      </w:r>
    </w:p>
    <w:p w:rsidR="00555A9C" w:rsidRPr="00461733" w:rsidRDefault="00555A9C" w:rsidP="00555A9C">
      <w:pPr>
        <w:jc w:val="center"/>
        <w:rPr>
          <w:sz w:val="20"/>
          <w:szCs w:val="20"/>
        </w:rPr>
      </w:pPr>
      <w:r w:rsidRPr="00461733">
        <w:rPr>
          <w:sz w:val="20"/>
          <w:szCs w:val="20"/>
        </w:rPr>
        <w:t>(наименование)</w:t>
      </w:r>
    </w:p>
    <w:p w:rsidR="00555A9C" w:rsidRPr="00461733" w:rsidRDefault="00555A9C" w:rsidP="00555A9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2270"/>
        <w:gridCol w:w="1604"/>
        <w:gridCol w:w="1867"/>
        <w:gridCol w:w="2304"/>
        <w:gridCol w:w="1734"/>
        <w:gridCol w:w="1316"/>
        <w:gridCol w:w="1744"/>
        <w:gridCol w:w="2190"/>
      </w:tblGrid>
      <w:tr w:rsidR="00555A9C" w:rsidRPr="00461733" w:rsidTr="008A69AE">
        <w:trPr>
          <w:trHeight w:val="1576"/>
        </w:trPr>
        <w:tc>
          <w:tcPr>
            <w:tcW w:w="677" w:type="dxa"/>
          </w:tcPr>
          <w:p w:rsidR="00555A9C" w:rsidRPr="00461733" w:rsidRDefault="00555A9C" w:rsidP="008A69AE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№</w:t>
            </w:r>
          </w:p>
          <w:p w:rsidR="00555A9C" w:rsidRPr="00461733" w:rsidRDefault="00555A9C" w:rsidP="008A69AE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п/п</w:t>
            </w:r>
          </w:p>
        </w:tc>
        <w:tc>
          <w:tcPr>
            <w:tcW w:w="2317" w:type="dxa"/>
          </w:tcPr>
          <w:p w:rsidR="00555A9C" w:rsidRPr="00461733" w:rsidRDefault="00555A9C" w:rsidP="008A69AE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 xml:space="preserve">Фамилия, имя </w:t>
            </w:r>
          </w:p>
          <w:p w:rsidR="00555A9C" w:rsidRPr="00461733" w:rsidRDefault="00555A9C" w:rsidP="008A69AE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и отчество командированного лица</w:t>
            </w:r>
          </w:p>
        </w:tc>
        <w:tc>
          <w:tcPr>
            <w:tcW w:w="1635" w:type="dxa"/>
          </w:tcPr>
          <w:p w:rsidR="00555A9C" w:rsidRPr="00461733" w:rsidRDefault="00555A9C" w:rsidP="008A69AE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Замещаемая должность</w:t>
            </w:r>
          </w:p>
        </w:tc>
        <w:tc>
          <w:tcPr>
            <w:tcW w:w="1904" w:type="dxa"/>
          </w:tcPr>
          <w:p w:rsidR="00555A9C" w:rsidRPr="00461733" w:rsidRDefault="00555A9C" w:rsidP="008A69AE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 xml:space="preserve">Номер распоряжения </w:t>
            </w:r>
          </w:p>
          <w:p w:rsidR="00555A9C" w:rsidRPr="00461733" w:rsidRDefault="00555A9C" w:rsidP="008A69AE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о командирова</w:t>
            </w:r>
            <w:r w:rsidRPr="00461733">
              <w:rPr>
                <w:sz w:val="26"/>
                <w:szCs w:val="26"/>
              </w:rPr>
              <w:softHyphen/>
              <w:t>нии</w:t>
            </w:r>
          </w:p>
        </w:tc>
        <w:tc>
          <w:tcPr>
            <w:tcW w:w="2352" w:type="dxa"/>
          </w:tcPr>
          <w:p w:rsidR="00555A9C" w:rsidRPr="00461733" w:rsidRDefault="00555A9C" w:rsidP="008A69AE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Фамилия, имя, отчество</w:t>
            </w:r>
          </w:p>
          <w:p w:rsidR="00555A9C" w:rsidRPr="00461733" w:rsidRDefault="00555A9C" w:rsidP="008A69AE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должностного лица, подписавшего распоряжение о командировании</w:t>
            </w:r>
          </w:p>
        </w:tc>
        <w:tc>
          <w:tcPr>
            <w:tcW w:w="1768" w:type="dxa"/>
          </w:tcPr>
          <w:p w:rsidR="00555A9C" w:rsidRPr="00461733" w:rsidRDefault="00555A9C" w:rsidP="008A69AE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Дата фактического убытия в командировку</w:t>
            </w:r>
          </w:p>
        </w:tc>
        <w:tc>
          <w:tcPr>
            <w:tcW w:w="1341" w:type="dxa"/>
          </w:tcPr>
          <w:p w:rsidR="00555A9C" w:rsidRPr="00461733" w:rsidRDefault="00555A9C" w:rsidP="008A69AE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Убыл (указать куда</w:t>
            </w:r>
          </w:p>
          <w:p w:rsidR="00555A9C" w:rsidRPr="00461733" w:rsidRDefault="00555A9C" w:rsidP="008A69AE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убыл)</w:t>
            </w:r>
          </w:p>
        </w:tc>
        <w:tc>
          <w:tcPr>
            <w:tcW w:w="1779" w:type="dxa"/>
          </w:tcPr>
          <w:p w:rsidR="00555A9C" w:rsidRPr="00461733" w:rsidRDefault="00555A9C" w:rsidP="008A69AE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Дата фактического прибытия из командировки</w:t>
            </w:r>
          </w:p>
        </w:tc>
        <w:tc>
          <w:tcPr>
            <w:tcW w:w="2235" w:type="dxa"/>
          </w:tcPr>
          <w:p w:rsidR="00555A9C" w:rsidRPr="00461733" w:rsidRDefault="00555A9C" w:rsidP="008A69AE">
            <w:pPr>
              <w:ind w:left="-142" w:right="-108"/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Расписка командированного лица об ознакомлении с распоряжением о командировании</w:t>
            </w:r>
          </w:p>
        </w:tc>
      </w:tr>
      <w:tr w:rsidR="00555A9C" w:rsidRPr="00461733" w:rsidTr="008A69AE">
        <w:tc>
          <w:tcPr>
            <w:tcW w:w="677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1</w:t>
            </w:r>
          </w:p>
        </w:tc>
        <w:tc>
          <w:tcPr>
            <w:tcW w:w="2317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2</w:t>
            </w:r>
          </w:p>
        </w:tc>
        <w:tc>
          <w:tcPr>
            <w:tcW w:w="1635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3</w:t>
            </w:r>
          </w:p>
        </w:tc>
        <w:tc>
          <w:tcPr>
            <w:tcW w:w="1904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4</w:t>
            </w:r>
          </w:p>
        </w:tc>
        <w:tc>
          <w:tcPr>
            <w:tcW w:w="2352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5</w:t>
            </w:r>
          </w:p>
        </w:tc>
        <w:tc>
          <w:tcPr>
            <w:tcW w:w="1768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6</w:t>
            </w:r>
          </w:p>
        </w:tc>
        <w:tc>
          <w:tcPr>
            <w:tcW w:w="1341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7</w:t>
            </w:r>
          </w:p>
        </w:tc>
        <w:tc>
          <w:tcPr>
            <w:tcW w:w="1779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8</w:t>
            </w:r>
          </w:p>
        </w:tc>
        <w:tc>
          <w:tcPr>
            <w:tcW w:w="2235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  <w:r w:rsidRPr="00461733">
              <w:rPr>
                <w:sz w:val="26"/>
                <w:szCs w:val="26"/>
              </w:rPr>
              <w:t>9</w:t>
            </w:r>
          </w:p>
        </w:tc>
      </w:tr>
      <w:tr w:rsidR="00555A9C" w:rsidRPr="00461733" w:rsidTr="008A69AE">
        <w:tc>
          <w:tcPr>
            <w:tcW w:w="677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17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35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04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52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79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35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</w:tr>
      <w:tr w:rsidR="00555A9C" w:rsidRPr="00461733" w:rsidTr="008A69AE">
        <w:tc>
          <w:tcPr>
            <w:tcW w:w="677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17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35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04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52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79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35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</w:tr>
      <w:tr w:rsidR="00555A9C" w:rsidRPr="00461733" w:rsidTr="008A69AE">
        <w:tc>
          <w:tcPr>
            <w:tcW w:w="677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17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35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04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52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79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35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</w:tr>
      <w:tr w:rsidR="00555A9C" w:rsidRPr="00461733" w:rsidTr="008A69AE">
        <w:tc>
          <w:tcPr>
            <w:tcW w:w="677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17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35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04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52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68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79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35" w:type="dxa"/>
          </w:tcPr>
          <w:p w:rsidR="00555A9C" w:rsidRPr="00461733" w:rsidRDefault="00555A9C" w:rsidP="008A69AE">
            <w:pPr>
              <w:jc w:val="center"/>
              <w:rPr>
                <w:sz w:val="26"/>
                <w:szCs w:val="26"/>
              </w:rPr>
            </w:pPr>
          </w:p>
        </w:tc>
      </w:tr>
    </w:tbl>
    <w:p w:rsidR="00555A9C" w:rsidRPr="00461733" w:rsidRDefault="00555A9C" w:rsidP="00555A9C"/>
    <w:sectPr w:rsidR="00555A9C" w:rsidRPr="00461733" w:rsidSect="00461733">
      <w:pgSz w:w="16840" w:h="11907" w:orient="landscape" w:code="9"/>
      <w:pgMar w:top="1701" w:right="567" w:bottom="1134" w:left="567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ED6" w:rsidRDefault="008A5ED6">
      <w:r>
        <w:separator/>
      </w:r>
    </w:p>
  </w:endnote>
  <w:endnote w:type="continuationSeparator" w:id="0">
    <w:p w:rsidR="008A5ED6" w:rsidRDefault="008A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A9C" w:rsidRPr="00A537EF" w:rsidRDefault="00056CAC" w:rsidP="000C4B21">
    <w:pPr>
      <w:pStyle w:val="a4"/>
      <w:framePr w:wrap="auto" w:vAnchor="text" w:hAnchor="margin" w:xAlign="right" w:y="1"/>
      <w:rPr>
        <w:rStyle w:val="a6"/>
        <w:sz w:val="24"/>
        <w:szCs w:val="24"/>
      </w:rPr>
    </w:pPr>
    <w:r w:rsidRPr="00A537EF">
      <w:rPr>
        <w:rStyle w:val="a6"/>
        <w:sz w:val="24"/>
        <w:szCs w:val="24"/>
      </w:rPr>
      <w:fldChar w:fldCharType="begin"/>
    </w:r>
    <w:r w:rsidR="00555A9C" w:rsidRPr="00A537EF">
      <w:rPr>
        <w:rStyle w:val="a6"/>
        <w:sz w:val="24"/>
        <w:szCs w:val="24"/>
      </w:rPr>
      <w:instrText xml:space="preserve">PAGE  </w:instrText>
    </w:r>
    <w:r w:rsidRPr="00A537EF">
      <w:rPr>
        <w:rStyle w:val="a6"/>
        <w:sz w:val="24"/>
        <w:szCs w:val="24"/>
      </w:rPr>
      <w:fldChar w:fldCharType="separate"/>
    </w:r>
    <w:r w:rsidR="0063787D">
      <w:rPr>
        <w:rStyle w:val="a6"/>
        <w:noProof/>
        <w:sz w:val="24"/>
        <w:szCs w:val="24"/>
      </w:rPr>
      <w:t>2</w:t>
    </w:r>
    <w:r w:rsidRPr="00A537EF">
      <w:rPr>
        <w:rStyle w:val="a6"/>
        <w:sz w:val="24"/>
        <w:szCs w:val="24"/>
      </w:rPr>
      <w:fldChar w:fldCharType="end"/>
    </w:r>
  </w:p>
  <w:p w:rsidR="00555A9C" w:rsidRDefault="00555A9C" w:rsidP="000C4B21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A9C" w:rsidRDefault="00555A9C" w:rsidP="00555A9C">
    <w:pPr>
      <w:pStyle w:val="a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ED6" w:rsidRDefault="008A5ED6">
      <w:r>
        <w:separator/>
      </w:r>
    </w:p>
  </w:footnote>
  <w:footnote w:type="continuationSeparator" w:id="0">
    <w:p w:rsidR="008A5ED6" w:rsidRDefault="008A5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78382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40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A9C"/>
    <w:rsid w:val="000347C0"/>
    <w:rsid w:val="00035241"/>
    <w:rsid w:val="00056CAC"/>
    <w:rsid w:val="000624ED"/>
    <w:rsid w:val="0007353B"/>
    <w:rsid w:val="000841A4"/>
    <w:rsid w:val="000A3002"/>
    <w:rsid w:val="000A513F"/>
    <w:rsid w:val="000C022D"/>
    <w:rsid w:val="000C0342"/>
    <w:rsid w:val="000C4B21"/>
    <w:rsid w:val="000C684D"/>
    <w:rsid w:val="000F7214"/>
    <w:rsid w:val="00105B6C"/>
    <w:rsid w:val="00131BE1"/>
    <w:rsid w:val="001403F5"/>
    <w:rsid w:val="00144CEE"/>
    <w:rsid w:val="001619CA"/>
    <w:rsid w:val="00164F4A"/>
    <w:rsid w:val="00173696"/>
    <w:rsid w:val="001743B7"/>
    <w:rsid w:val="001835AF"/>
    <w:rsid w:val="00191F6F"/>
    <w:rsid w:val="001A6962"/>
    <w:rsid w:val="001B5446"/>
    <w:rsid w:val="001E5ABA"/>
    <w:rsid w:val="001F17A4"/>
    <w:rsid w:val="002551B4"/>
    <w:rsid w:val="002A3DCB"/>
    <w:rsid w:val="002A3EA2"/>
    <w:rsid w:val="002A7399"/>
    <w:rsid w:val="00311171"/>
    <w:rsid w:val="0032548D"/>
    <w:rsid w:val="00326283"/>
    <w:rsid w:val="00330E0D"/>
    <w:rsid w:val="00347E1D"/>
    <w:rsid w:val="0038071E"/>
    <w:rsid w:val="003939D8"/>
    <w:rsid w:val="003C362F"/>
    <w:rsid w:val="003C7524"/>
    <w:rsid w:val="003F43E9"/>
    <w:rsid w:val="0040125C"/>
    <w:rsid w:val="004107E7"/>
    <w:rsid w:val="00421335"/>
    <w:rsid w:val="00427529"/>
    <w:rsid w:val="00465A9B"/>
    <w:rsid w:val="004A2DFF"/>
    <w:rsid w:val="004B4DAC"/>
    <w:rsid w:val="00555A9C"/>
    <w:rsid w:val="00561D2C"/>
    <w:rsid w:val="005F7EBC"/>
    <w:rsid w:val="00617856"/>
    <w:rsid w:val="0062598C"/>
    <w:rsid w:val="0063787D"/>
    <w:rsid w:val="00654620"/>
    <w:rsid w:val="00696C21"/>
    <w:rsid w:val="006A1244"/>
    <w:rsid w:val="006C389C"/>
    <w:rsid w:val="006C62F9"/>
    <w:rsid w:val="006D34B5"/>
    <w:rsid w:val="006F3FA4"/>
    <w:rsid w:val="00704666"/>
    <w:rsid w:val="00760C1F"/>
    <w:rsid w:val="007A0849"/>
    <w:rsid w:val="007D413B"/>
    <w:rsid w:val="007D45F3"/>
    <w:rsid w:val="007E3710"/>
    <w:rsid w:val="007F29D6"/>
    <w:rsid w:val="008070B3"/>
    <w:rsid w:val="00813757"/>
    <w:rsid w:val="0083025C"/>
    <w:rsid w:val="008349B5"/>
    <w:rsid w:val="008433AD"/>
    <w:rsid w:val="00853876"/>
    <w:rsid w:val="008A5ED6"/>
    <w:rsid w:val="008B028E"/>
    <w:rsid w:val="008F21DA"/>
    <w:rsid w:val="00917554"/>
    <w:rsid w:val="0092033F"/>
    <w:rsid w:val="00954640"/>
    <w:rsid w:val="00962963"/>
    <w:rsid w:val="00974A06"/>
    <w:rsid w:val="0097578D"/>
    <w:rsid w:val="00991576"/>
    <w:rsid w:val="00995E39"/>
    <w:rsid w:val="009C0C9C"/>
    <w:rsid w:val="009C291E"/>
    <w:rsid w:val="009C3B6D"/>
    <w:rsid w:val="009F70C6"/>
    <w:rsid w:val="00A0476F"/>
    <w:rsid w:val="00A45117"/>
    <w:rsid w:val="00A51428"/>
    <w:rsid w:val="00A537EF"/>
    <w:rsid w:val="00A5703C"/>
    <w:rsid w:val="00A600BD"/>
    <w:rsid w:val="00A810EC"/>
    <w:rsid w:val="00AF27FB"/>
    <w:rsid w:val="00B100AA"/>
    <w:rsid w:val="00B10448"/>
    <w:rsid w:val="00B30DE9"/>
    <w:rsid w:val="00B33E89"/>
    <w:rsid w:val="00B53D47"/>
    <w:rsid w:val="00B57CE8"/>
    <w:rsid w:val="00BB1C0A"/>
    <w:rsid w:val="00BC4A59"/>
    <w:rsid w:val="00BC591F"/>
    <w:rsid w:val="00BF5862"/>
    <w:rsid w:val="00BF6FC6"/>
    <w:rsid w:val="00C27F50"/>
    <w:rsid w:val="00C35E12"/>
    <w:rsid w:val="00C43014"/>
    <w:rsid w:val="00C51591"/>
    <w:rsid w:val="00C75789"/>
    <w:rsid w:val="00CB107D"/>
    <w:rsid w:val="00CB5A24"/>
    <w:rsid w:val="00CB705C"/>
    <w:rsid w:val="00CC1C47"/>
    <w:rsid w:val="00CC7A69"/>
    <w:rsid w:val="00CF0060"/>
    <w:rsid w:val="00CF06D8"/>
    <w:rsid w:val="00D17CA3"/>
    <w:rsid w:val="00D26682"/>
    <w:rsid w:val="00D32D39"/>
    <w:rsid w:val="00D40DBF"/>
    <w:rsid w:val="00D55549"/>
    <w:rsid w:val="00D63B9B"/>
    <w:rsid w:val="00D74CE7"/>
    <w:rsid w:val="00DE5362"/>
    <w:rsid w:val="00E041EF"/>
    <w:rsid w:val="00E05AD8"/>
    <w:rsid w:val="00E061C3"/>
    <w:rsid w:val="00E141D6"/>
    <w:rsid w:val="00E43737"/>
    <w:rsid w:val="00E44185"/>
    <w:rsid w:val="00E701D8"/>
    <w:rsid w:val="00EA62E1"/>
    <w:rsid w:val="00EC635C"/>
    <w:rsid w:val="00ED1198"/>
    <w:rsid w:val="00EF077B"/>
    <w:rsid w:val="00F043C5"/>
    <w:rsid w:val="00F342C5"/>
    <w:rsid w:val="00F36F26"/>
    <w:rsid w:val="00F76462"/>
    <w:rsid w:val="00F81BC1"/>
    <w:rsid w:val="00F82C5A"/>
    <w:rsid w:val="00FB3BDE"/>
    <w:rsid w:val="00FB3BFB"/>
    <w:rsid w:val="00FE1F2E"/>
    <w:rsid w:val="00FE41D6"/>
    <w:rsid w:val="00FF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382D908-BF68-4EA9-B6A2-8F006E9A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DE9"/>
    <w:rPr>
      <w:sz w:val="28"/>
      <w:szCs w:val="28"/>
    </w:rPr>
  </w:style>
  <w:style w:type="paragraph" w:styleId="1">
    <w:name w:val="heading 1"/>
    <w:basedOn w:val="a"/>
    <w:next w:val="a"/>
    <w:qFormat/>
    <w:rsid w:val="00B30DE9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B30DE9"/>
    <w:pPr>
      <w:keepNext/>
      <w:jc w:val="right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B30DE9"/>
    <w:pPr>
      <w:ind w:firstLine="709"/>
    </w:pPr>
  </w:style>
  <w:style w:type="paragraph" w:styleId="a3">
    <w:name w:val="Body Text"/>
    <w:basedOn w:val="a"/>
    <w:rsid w:val="00B30DE9"/>
    <w:pPr>
      <w:jc w:val="center"/>
    </w:pPr>
  </w:style>
  <w:style w:type="paragraph" w:customStyle="1" w:styleId="10">
    <w:name w:val="Стиль1"/>
    <w:basedOn w:val="a"/>
    <w:rsid w:val="00DE5362"/>
    <w:pPr>
      <w:spacing w:line="228" w:lineRule="auto"/>
      <w:jc w:val="both"/>
    </w:pPr>
  </w:style>
  <w:style w:type="paragraph" w:styleId="a4">
    <w:name w:val="footer"/>
    <w:basedOn w:val="a"/>
    <w:link w:val="a5"/>
    <w:uiPriority w:val="99"/>
    <w:rsid w:val="000C4B2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C4B21"/>
    <w:rPr>
      <w:rFonts w:cs="Times New Roman"/>
    </w:rPr>
  </w:style>
  <w:style w:type="paragraph" w:customStyle="1" w:styleId="11">
    <w:name w:val="Знак1"/>
    <w:basedOn w:val="a"/>
    <w:rsid w:val="00BF6FC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7">
    <w:name w:val="header"/>
    <w:basedOn w:val="a"/>
    <w:rsid w:val="00A537EF"/>
    <w:pPr>
      <w:tabs>
        <w:tab w:val="center" w:pos="4677"/>
        <w:tab w:val="right" w:pos="9355"/>
      </w:tabs>
    </w:pPr>
  </w:style>
  <w:style w:type="paragraph" w:customStyle="1" w:styleId="5">
    <w:name w:val="Стиль5"/>
    <w:basedOn w:val="a"/>
    <w:rsid w:val="00FB3BFB"/>
    <w:rPr>
      <w:rFonts w:cs="Calibri"/>
      <w:sz w:val="24"/>
    </w:rPr>
  </w:style>
  <w:style w:type="paragraph" w:styleId="a8">
    <w:name w:val="Balloon Text"/>
    <w:basedOn w:val="a"/>
    <w:semiHidden/>
    <w:rsid w:val="0061785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A1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rsid w:val="00555A9C"/>
    <w:pPr>
      <w:ind w:firstLine="720"/>
      <w:jc w:val="both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rsid w:val="00555A9C"/>
    <w:rPr>
      <w:color w:val="000000"/>
      <w:sz w:val="28"/>
      <w:szCs w:val="28"/>
    </w:rPr>
  </w:style>
  <w:style w:type="paragraph" w:styleId="aa">
    <w:name w:val="Normal (Web)"/>
    <w:basedOn w:val="a"/>
    <w:uiPriority w:val="99"/>
    <w:unhideWhenUsed/>
    <w:rsid w:val="00555A9C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ody Text Indent"/>
    <w:basedOn w:val="a"/>
    <w:link w:val="ac"/>
    <w:rsid w:val="00555A9C"/>
    <w:pPr>
      <w:spacing w:after="120"/>
      <w:ind w:left="283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555A9C"/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555A9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\&#1055;&#1086;&#1089;&#1090;&#1072;&#1085;&#1086;&#1074;&#1083;&#1077;&#1085;&#1080;&#1103;%20202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E6A04-7656-437B-B774-7975232E9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Постановления 2021.dotx</Template>
  <TotalTime>0</TotalTime>
  <Pages>9</Pages>
  <Words>3135</Words>
  <Characters>17876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2</Company>
  <LinksUpToDate>false</LinksUpToDate>
  <CharactersWithSpaces>20970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user_2</dc:creator>
  <cp:lastModifiedBy>Lydmila_Olegovna</cp:lastModifiedBy>
  <cp:revision>2</cp:revision>
  <cp:lastPrinted>2024-09-02T14:25:00Z</cp:lastPrinted>
  <dcterms:created xsi:type="dcterms:W3CDTF">2024-09-04T04:51:00Z</dcterms:created>
  <dcterms:modified xsi:type="dcterms:W3CDTF">2024-09-04T04:51:00Z</dcterms:modified>
</cp:coreProperties>
</file>