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918" w:rsidRPr="00577918" w:rsidRDefault="00577918" w:rsidP="00577918">
      <w:pPr>
        <w:keepNext/>
        <w:ind w:left="2880" w:right="0"/>
        <w:jc w:val="left"/>
        <w:outlineLvl w:val="0"/>
        <w:rPr>
          <w:color w:val="auto"/>
          <w:sz w:val="26"/>
          <w:szCs w:val="20"/>
        </w:rPr>
      </w:pPr>
      <w:r w:rsidRPr="00577918">
        <w:rPr>
          <w:color w:val="auto"/>
          <w:sz w:val="26"/>
          <w:szCs w:val="20"/>
        </w:rPr>
        <w:t xml:space="preserve">             </w:t>
      </w:r>
      <w:r w:rsidR="00AC0E41">
        <w:rPr>
          <w:color w:val="auto"/>
          <w:sz w:val="26"/>
          <w:szCs w:val="20"/>
        </w:rPr>
        <w:t xml:space="preserve"> </w:t>
      </w:r>
      <w:r w:rsidRPr="00577918">
        <w:rPr>
          <w:color w:val="auto"/>
          <w:sz w:val="26"/>
          <w:szCs w:val="20"/>
        </w:rPr>
        <w:t xml:space="preserve">   </w:t>
      </w:r>
      <w:r w:rsidR="008E571C">
        <w:rPr>
          <w:noProof/>
          <w:color w:val="auto"/>
          <w:szCs w:val="20"/>
        </w:rPr>
        <w:drawing>
          <wp:inline distT="0" distB="0" distL="0" distR="0">
            <wp:extent cx="626110" cy="615950"/>
            <wp:effectExtent l="19050" t="0" r="2540" b="0"/>
            <wp:docPr id="1" name="Рисунок 1" descr="Описание: 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918" w:rsidRPr="00577918" w:rsidRDefault="00577918" w:rsidP="00577918">
      <w:pPr>
        <w:ind w:right="0" w:firstLine="0"/>
        <w:jc w:val="center"/>
        <w:outlineLvl w:val="0"/>
        <w:rPr>
          <w:color w:val="auto"/>
          <w:sz w:val="32"/>
        </w:rPr>
      </w:pPr>
      <w:r w:rsidRPr="00577918">
        <w:rPr>
          <w:color w:val="auto"/>
          <w:sz w:val="32"/>
        </w:rPr>
        <w:t xml:space="preserve">РОССИЙСКАЯ ФЕДЕРАЦИЯ </w:t>
      </w:r>
    </w:p>
    <w:p w:rsidR="00577918" w:rsidRPr="00577918" w:rsidRDefault="00577918" w:rsidP="00577918">
      <w:pPr>
        <w:ind w:right="0" w:firstLine="0"/>
        <w:jc w:val="center"/>
        <w:outlineLvl w:val="0"/>
        <w:rPr>
          <w:color w:val="auto"/>
          <w:sz w:val="32"/>
        </w:rPr>
      </w:pPr>
      <w:r w:rsidRPr="00577918">
        <w:rPr>
          <w:color w:val="auto"/>
          <w:sz w:val="32"/>
        </w:rPr>
        <w:t xml:space="preserve">РОСТОВСКАЯ  ОБЛАСТЬ </w:t>
      </w:r>
    </w:p>
    <w:p w:rsidR="00577918" w:rsidRPr="00577918" w:rsidRDefault="00577918" w:rsidP="00577918">
      <w:pPr>
        <w:ind w:right="0" w:firstLine="0"/>
        <w:jc w:val="center"/>
        <w:outlineLvl w:val="0"/>
        <w:rPr>
          <w:color w:val="auto"/>
          <w:sz w:val="32"/>
        </w:rPr>
      </w:pPr>
      <w:r w:rsidRPr="00577918">
        <w:rPr>
          <w:color w:val="auto"/>
          <w:sz w:val="32"/>
        </w:rPr>
        <w:t>ОКТЯБРЬСКИЙ РАЙОН</w:t>
      </w:r>
    </w:p>
    <w:p w:rsidR="00577918" w:rsidRPr="002F1D32" w:rsidRDefault="00577918" w:rsidP="00577918">
      <w:pPr>
        <w:ind w:right="0" w:firstLine="0"/>
        <w:jc w:val="center"/>
        <w:outlineLvl w:val="0"/>
        <w:rPr>
          <w:color w:val="auto"/>
          <w:sz w:val="22"/>
        </w:rPr>
      </w:pPr>
      <w:r w:rsidRPr="002F1D32">
        <w:rPr>
          <w:color w:val="auto"/>
          <w:sz w:val="22"/>
        </w:rPr>
        <w:t xml:space="preserve">МУНИЦИПАЛЬНОЕ ОБРАЗОВАНИЕ «КРАСЮКОВСКОЕ СЕЛЬСКОЕ ПОСЕЛЕНИЕ» </w:t>
      </w:r>
    </w:p>
    <w:p w:rsidR="00577918" w:rsidRPr="002F1D32" w:rsidRDefault="005C7D14" w:rsidP="00577918">
      <w:pPr>
        <w:ind w:right="0" w:firstLine="0"/>
        <w:jc w:val="center"/>
        <w:outlineLvl w:val="0"/>
        <w:rPr>
          <w:color w:val="auto"/>
          <w:sz w:val="22"/>
        </w:rPr>
      </w:pPr>
      <w:r w:rsidRPr="002F1D32">
        <w:rPr>
          <w:color w:val="auto"/>
          <w:sz w:val="22"/>
        </w:rPr>
        <w:t>АДМИНИСТРАЦИЯ</w:t>
      </w:r>
      <w:r w:rsidR="00577918" w:rsidRPr="002F1D32">
        <w:rPr>
          <w:color w:val="auto"/>
          <w:sz w:val="22"/>
        </w:rPr>
        <w:t xml:space="preserve"> КРАСЮКОВСКОГО СЕЛЬСКОГО ПОСЕЛЕНИЯ </w:t>
      </w:r>
    </w:p>
    <w:p w:rsidR="00577918" w:rsidRPr="002F1D32" w:rsidRDefault="00577918" w:rsidP="00577918">
      <w:pPr>
        <w:ind w:right="0" w:firstLine="0"/>
        <w:jc w:val="left"/>
        <w:rPr>
          <w:color w:val="auto"/>
          <w:sz w:val="36"/>
          <w:szCs w:val="36"/>
        </w:rPr>
      </w:pPr>
    </w:p>
    <w:p w:rsidR="002F1D32" w:rsidRDefault="001A7888" w:rsidP="002F1D32">
      <w:pPr>
        <w:keepNext/>
        <w:ind w:right="0" w:firstLine="0"/>
        <w:jc w:val="center"/>
        <w:outlineLvl w:val="1"/>
        <w:rPr>
          <w:color w:val="auto"/>
          <w:sz w:val="32"/>
          <w:szCs w:val="36"/>
        </w:rPr>
      </w:pPr>
      <w:r>
        <w:rPr>
          <w:color w:val="auto"/>
          <w:sz w:val="32"/>
          <w:szCs w:val="36"/>
        </w:rPr>
        <w:t xml:space="preserve">Проект </w:t>
      </w:r>
    </w:p>
    <w:p w:rsidR="002F1D32" w:rsidRPr="002F1D32" w:rsidRDefault="002F1D32" w:rsidP="002F1D32">
      <w:pPr>
        <w:keepNext/>
        <w:ind w:right="0" w:firstLine="0"/>
        <w:jc w:val="center"/>
        <w:outlineLvl w:val="1"/>
        <w:rPr>
          <w:color w:val="auto"/>
          <w:sz w:val="32"/>
          <w:szCs w:val="36"/>
        </w:rPr>
      </w:pPr>
    </w:p>
    <w:p w:rsidR="002F1D32" w:rsidRPr="002F1D32" w:rsidRDefault="00577918" w:rsidP="002F1D32">
      <w:pPr>
        <w:keepNext/>
        <w:ind w:right="0" w:firstLine="0"/>
        <w:jc w:val="center"/>
        <w:outlineLvl w:val="1"/>
        <w:rPr>
          <w:color w:val="auto"/>
          <w:sz w:val="36"/>
          <w:szCs w:val="36"/>
        </w:rPr>
      </w:pPr>
      <w:r w:rsidRPr="002F1D32">
        <w:rPr>
          <w:color w:val="auto"/>
          <w:sz w:val="36"/>
          <w:szCs w:val="36"/>
        </w:rPr>
        <w:t>П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О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С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Т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А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Н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О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В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Л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Е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Н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И</w:t>
      </w:r>
      <w:r w:rsidR="002F1D32">
        <w:rPr>
          <w:color w:val="auto"/>
          <w:sz w:val="36"/>
          <w:szCs w:val="36"/>
        </w:rPr>
        <w:t xml:space="preserve"> </w:t>
      </w:r>
      <w:r w:rsidRPr="002F1D32">
        <w:rPr>
          <w:color w:val="auto"/>
          <w:sz w:val="36"/>
          <w:szCs w:val="36"/>
        </w:rPr>
        <w:t>Е</w:t>
      </w:r>
    </w:p>
    <w:p w:rsidR="00577918" w:rsidRPr="002F1D32" w:rsidRDefault="00577918" w:rsidP="00577918">
      <w:pPr>
        <w:ind w:right="0" w:firstLine="0"/>
        <w:jc w:val="left"/>
        <w:rPr>
          <w:color w:val="auto"/>
          <w:sz w:val="20"/>
          <w:szCs w:val="20"/>
        </w:rPr>
      </w:pPr>
    </w:p>
    <w:p w:rsidR="00577918" w:rsidRPr="002F1D32" w:rsidRDefault="002F1D32" w:rsidP="00577918">
      <w:pPr>
        <w:ind w:right="0" w:firstLine="0"/>
        <w:jc w:val="left"/>
        <w:rPr>
          <w:color w:val="auto"/>
        </w:rPr>
      </w:pPr>
      <w:r w:rsidRPr="002F1D32">
        <w:rPr>
          <w:color w:val="auto"/>
        </w:rPr>
        <w:t>27</w:t>
      </w:r>
      <w:r w:rsidR="00DA466E" w:rsidRPr="002F1D32">
        <w:rPr>
          <w:color w:val="auto"/>
        </w:rPr>
        <w:t>.02.201</w:t>
      </w:r>
      <w:r w:rsidRPr="002F1D32">
        <w:rPr>
          <w:color w:val="auto"/>
        </w:rPr>
        <w:t>7</w:t>
      </w:r>
      <w:r w:rsidR="00577918" w:rsidRPr="002F1D32">
        <w:rPr>
          <w:color w:val="auto"/>
        </w:rPr>
        <w:t xml:space="preserve">   </w:t>
      </w:r>
      <w:r w:rsidR="00577918" w:rsidRPr="002F1D32">
        <w:rPr>
          <w:color w:val="auto"/>
        </w:rPr>
        <w:tab/>
      </w:r>
      <w:r w:rsidR="00577918" w:rsidRPr="002F1D32">
        <w:rPr>
          <w:color w:val="auto"/>
        </w:rPr>
        <w:tab/>
      </w:r>
      <w:r w:rsidR="00577918" w:rsidRPr="002F1D32">
        <w:rPr>
          <w:color w:val="auto"/>
        </w:rPr>
        <w:tab/>
      </w:r>
      <w:r w:rsidR="00577918" w:rsidRPr="002F1D32">
        <w:rPr>
          <w:color w:val="auto"/>
        </w:rPr>
        <w:tab/>
        <w:t xml:space="preserve"> № </w:t>
      </w:r>
      <w:r w:rsidRPr="002F1D32">
        <w:rPr>
          <w:color w:val="auto"/>
        </w:rPr>
        <w:t>64</w:t>
      </w:r>
      <w:r w:rsidR="005C7D14" w:rsidRPr="002F1D32">
        <w:rPr>
          <w:color w:val="auto"/>
        </w:rPr>
        <w:t xml:space="preserve">   </w:t>
      </w:r>
      <w:r w:rsidR="00577918" w:rsidRPr="002F1D32">
        <w:rPr>
          <w:color w:val="auto"/>
        </w:rPr>
        <w:t xml:space="preserve">                                  сл. Красюковская </w:t>
      </w:r>
    </w:p>
    <w:p w:rsidR="00577918" w:rsidRPr="002F1D32" w:rsidRDefault="00577918" w:rsidP="00577918">
      <w:pPr>
        <w:ind w:right="0" w:firstLine="0"/>
        <w:jc w:val="left"/>
        <w:rPr>
          <w:color w:val="auto"/>
          <w:sz w:val="24"/>
          <w:szCs w:val="24"/>
        </w:rPr>
      </w:pPr>
    </w:p>
    <w:tbl>
      <w:tblPr>
        <w:tblW w:w="0" w:type="auto"/>
        <w:tblLook w:val="01E0"/>
      </w:tblPr>
      <w:tblGrid>
        <w:gridCol w:w="4644"/>
        <w:gridCol w:w="3165"/>
        <w:gridCol w:w="1762"/>
      </w:tblGrid>
      <w:tr w:rsidR="00577918" w:rsidRPr="002F1D32" w:rsidTr="002F1D32">
        <w:trPr>
          <w:trHeight w:val="1619"/>
        </w:trPr>
        <w:tc>
          <w:tcPr>
            <w:tcW w:w="4644" w:type="dxa"/>
            <w:shd w:val="clear" w:color="auto" w:fill="auto"/>
          </w:tcPr>
          <w:p w:rsidR="00577918" w:rsidRPr="002F1D32" w:rsidRDefault="00A34D42" w:rsidP="00577918">
            <w:pPr>
              <w:ind w:right="0" w:firstLine="0"/>
              <w:rPr>
                <w:color w:val="auto"/>
              </w:rPr>
            </w:pPr>
            <w:r w:rsidRPr="002F1D32">
              <w:rPr>
                <w:iCs/>
                <w:color w:val="auto"/>
                <w:szCs w:val="24"/>
              </w:rPr>
              <w:t>Об утверждении отче</w:t>
            </w:r>
            <w:r w:rsidR="00577918" w:rsidRPr="002F1D32">
              <w:rPr>
                <w:iCs/>
                <w:color w:val="auto"/>
                <w:szCs w:val="24"/>
              </w:rPr>
              <w:t xml:space="preserve">та о реализации муниципальной программы «Развитие физической культуры и спорта» </w:t>
            </w:r>
            <w:r w:rsidR="005C7D14" w:rsidRPr="002F1D32">
              <w:rPr>
                <w:bCs/>
                <w:iCs/>
                <w:color w:val="auto"/>
                <w:szCs w:val="24"/>
              </w:rPr>
              <w:t>за 201</w:t>
            </w:r>
            <w:r w:rsidR="002F1D32">
              <w:rPr>
                <w:bCs/>
                <w:iCs/>
                <w:color w:val="auto"/>
                <w:szCs w:val="24"/>
              </w:rPr>
              <w:t>6</w:t>
            </w:r>
            <w:r w:rsidR="00577918" w:rsidRPr="002F1D32">
              <w:rPr>
                <w:bCs/>
                <w:iCs/>
                <w:color w:val="auto"/>
                <w:szCs w:val="24"/>
              </w:rPr>
              <w:t xml:space="preserve"> год</w:t>
            </w:r>
          </w:p>
          <w:p w:rsidR="00577918" w:rsidRPr="002F1D32" w:rsidRDefault="00577918" w:rsidP="00577918">
            <w:pPr>
              <w:ind w:right="0" w:firstLine="0"/>
              <w:rPr>
                <w:color w:val="auto"/>
              </w:rPr>
            </w:pPr>
          </w:p>
        </w:tc>
        <w:tc>
          <w:tcPr>
            <w:tcW w:w="3165" w:type="dxa"/>
            <w:shd w:val="clear" w:color="auto" w:fill="auto"/>
          </w:tcPr>
          <w:p w:rsidR="00577918" w:rsidRPr="002F1D32" w:rsidRDefault="00577918" w:rsidP="00577918">
            <w:pPr>
              <w:ind w:right="0" w:firstLine="0"/>
              <w:rPr>
                <w:color w:val="auto"/>
              </w:rPr>
            </w:pPr>
          </w:p>
        </w:tc>
        <w:tc>
          <w:tcPr>
            <w:tcW w:w="1762" w:type="dxa"/>
            <w:shd w:val="clear" w:color="auto" w:fill="auto"/>
          </w:tcPr>
          <w:p w:rsidR="00577918" w:rsidRPr="002F1D32" w:rsidRDefault="00577918" w:rsidP="00577918">
            <w:pPr>
              <w:ind w:right="0" w:firstLine="0"/>
              <w:rPr>
                <w:color w:val="auto"/>
              </w:rPr>
            </w:pPr>
          </w:p>
        </w:tc>
      </w:tr>
    </w:tbl>
    <w:p w:rsidR="004F5705" w:rsidRPr="00446B21" w:rsidRDefault="00A34D42" w:rsidP="00E33B31">
      <w:pPr>
        <w:ind w:right="0"/>
      </w:pPr>
      <w:r w:rsidRPr="00A34D42">
        <w:t>Руководствуясь статьями 16, 17 Федерального закона от 06.10.2003 № 131-ФЗ «Об общих принципах организации местного самоуправления в Российской Федерации», в соответствии с постановлением Администрации Красюковского</w:t>
      </w:r>
      <w:r>
        <w:t xml:space="preserve"> сельского поселения</w:t>
      </w:r>
      <w:r w:rsidRPr="00A34D42">
        <w:t xml:space="preserve"> от </w:t>
      </w:r>
      <w:r w:rsidR="00820F0F">
        <w:t>04</w:t>
      </w:r>
      <w:r w:rsidRPr="00A34D42">
        <w:t>.0</w:t>
      </w:r>
      <w:r w:rsidR="00820F0F">
        <w:t>9</w:t>
      </w:r>
      <w:r w:rsidRPr="00A34D42">
        <w:t>.201</w:t>
      </w:r>
      <w:r w:rsidR="00820F0F">
        <w:t>3</w:t>
      </w:r>
      <w:r w:rsidRPr="00A34D42">
        <w:t xml:space="preserve"> № </w:t>
      </w:r>
      <w:r w:rsidR="00820F0F">
        <w:t>177</w:t>
      </w:r>
      <w:r w:rsidRPr="00A34D42">
        <w:t xml:space="preserve"> «</w:t>
      </w:r>
      <w:r w:rsidR="00820F0F" w:rsidRPr="00820F0F">
        <w:t>Об утверждении порядка разработки, реализации и оценки эффективности муниципальных программ и методических указаний по разработке и реализации муниципальных программ в Красюковском сельском поселении</w:t>
      </w:r>
      <w:r w:rsidRPr="00A34D42">
        <w:t>»,</w:t>
      </w:r>
    </w:p>
    <w:p w:rsidR="00577918" w:rsidRPr="002F1D32" w:rsidRDefault="00577918" w:rsidP="00577918">
      <w:pPr>
        <w:pStyle w:val="content"/>
        <w:ind w:firstLine="720"/>
        <w:jc w:val="center"/>
        <w:rPr>
          <w:sz w:val="28"/>
          <w:szCs w:val="28"/>
        </w:rPr>
      </w:pPr>
      <w:r w:rsidRPr="002F1D32">
        <w:rPr>
          <w:sz w:val="28"/>
          <w:szCs w:val="28"/>
        </w:rPr>
        <w:t>ПОСТАНОВЛЯЮ:</w:t>
      </w:r>
    </w:p>
    <w:p w:rsidR="00BF4D66" w:rsidRPr="00EE5A7F" w:rsidRDefault="00A34D42" w:rsidP="00EE5A7F">
      <w:pPr>
        <w:pStyle w:val="2"/>
        <w:numPr>
          <w:ilvl w:val="0"/>
          <w:numId w:val="5"/>
        </w:numPr>
        <w:jc w:val="both"/>
        <w:rPr>
          <w:szCs w:val="28"/>
        </w:rPr>
      </w:pPr>
      <w:r w:rsidRPr="00EE5A7F">
        <w:rPr>
          <w:szCs w:val="28"/>
        </w:rPr>
        <w:t>Утвердить отче</w:t>
      </w:r>
      <w:r w:rsidR="00BF4D66" w:rsidRPr="00EE5A7F">
        <w:rPr>
          <w:szCs w:val="28"/>
        </w:rPr>
        <w:t xml:space="preserve">т о реализации муниципальной программы </w:t>
      </w:r>
      <w:r w:rsidR="00DC541C" w:rsidRPr="00EE5A7F">
        <w:rPr>
          <w:szCs w:val="28"/>
        </w:rPr>
        <w:t>«</w:t>
      </w:r>
      <w:r w:rsidR="00CF7481" w:rsidRPr="00EE5A7F">
        <w:rPr>
          <w:szCs w:val="28"/>
        </w:rPr>
        <w:t>Развитие физической культуры и спорта</w:t>
      </w:r>
      <w:r w:rsidR="00DC541C" w:rsidRPr="00EE5A7F">
        <w:rPr>
          <w:szCs w:val="28"/>
        </w:rPr>
        <w:t xml:space="preserve">» </w:t>
      </w:r>
      <w:r w:rsidR="00BF4D66" w:rsidRPr="00EE5A7F">
        <w:rPr>
          <w:szCs w:val="28"/>
        </w:rPr>
        <w:t>за 201</w:t>
      </w:r>
      <w:r w:rsidR="002F1D32">
        <w:rPr>
          <w:szCs w:val="28"/>
        </w:rPr>
        <w:t>6</w:t>
      </w:r>
      <w:r w:rsidR="00BF4D66" w:rsidRPr="00EE5A7F">
        <w:rPr>
          <w:szCs w:val="28"/>
        </w:rPr>
        <w:t xml:space="preserve"> год согласно приложению </w:t>
      </w:r>
      <w:r w:rsidR="004F5705" w:rsidRPr="00EE5A7F">
        <w:rPr>
          <w:szCs w:val="28"/>
        </w:rPr>
        <w:t xml:space="preserve">к настоящему </w:t>
      </w:r>
      <w:r w:rsidR="0014510D" w:rsidRPr="00EE5A7F">
        <w:rPr>
          <w:szCs w:val="28"/>
        </w:rPr>
        <w:t>постановлению</w:t>
      </w:r>
      <w:r w:rsidR="004F5705" w:rsidRPr="00EE5A7F">
        <w:rPr>
          <w:szCs w:val="28"/>
        </w:rPr>
        <w:t>.</w:t>
      </w:r>
    </w:p>
    <w:p w:rsidR="00EE5A7F" w:rsidRPr="00EE5A7F" w:rsidRDefault="00EE5A7F" w:rsidP="00EE5A7F">
      <w:pPr>
        <w:pStyle w:val="2"/>
        <w:numPr>
          <w:ilvl w:val="0"/>
          <w:numId w:val="5"/>
        </w:numPr>
        <w:jc w:val="both"/>
        <w:rPr>
          <w:szCs w:val="28"/>
        </w:rPr>
      </w:pPr>
      <w:r w:rsidRPr="00EE5A7F">
        <w:rPr>
          <w:szCs w:val="28"/>
        </w:rPr>
        <w:t xml:space="preserve"> Настоящее постановление вступает в силу с момента его официального обнародования и подлежит размещению на официальном сайте Администрации Красюковского сельского поселения</w:t>
      </w:r>
    </w:p>
    <w:p w:rsidR="00BF4D66" w:rsidRPr="00EE5A7F" w:rsidRDefault="0014510D" w:rsidP="00DF40DA">
      <w:pPr>
        <w:widowControl w:val="0"/>
        <w:autoSpaceDE w:val="0"/>
        <w:autoSpaceDN w:val="0"/>
        <w:adjustRightInd w:val="0"/>
        <w:ind w:right="0" w:firstLine="0"/>
      </w:pPr>
      <w:r w:rsidRPr="00EE5A7F">
        <w:tab/>
      </w:r>
      <w:r w:rsidR="001A7888">
        <w:t>3</w:t>
      </w:r>
      <w:r w:rsidRPr="00EE5A7F">
        <w:t xml:space="preserve">. </w:t>
      </w:r>
      <w:r w:rsidR="00EE5A7F" w:rsidRPr="00EE5A7F">
        <w:rPr>
          <w:spacing w:val="-2"/>
        </w:rPr>
        <w:t xml:space="preserve">Контроль   за выполнением  настоящего постановления </w:t>
      </w:r>
      <w:r w:rsidR="00F56F70" w:rsidRPr="00EE5A7F">
        <w:t>оставляю за собой.</w:t>
      </w:r>
    </w:p>
    <w:p w:rsidR="00BF4D66" w:rsidRDefault="00BF4D66" w:rsidP="00E41E7C">
      <w:pPr>
        <w:ind w:right="0" w:firstLine="0"/>
      </w:pPr>
    </w:p>
    <w:p w:rsidR="00577918" w:rsidRDefault="00577918" w:rsidP="00E41E7C">
      <w:pPr>
        <w:ind w:right="0" w:firstLine="0"/>
      </w:pPr>
    </w:p>
    <w:p w:rsidR="00577918" w:rsidRDefault="00577918" w:rsidP="00E41E7C">
      <w:pPr>
        <w:ind w:right="0" w:firstLine="0"/>
      </w:pPr>
    </w:p>
    <w:p w:rsidR="00577918" w:rsidRPr="002F1D32" w:rsidRDefault="00577918" w:rsidP="00E41E7C">
      <w:pPr>
        <w:ind w:right="0" w:firstLine="0"/>
      </w:pPr>
    </w:p>
    <w:p w:rsidR="00820F0F" w:rsidRPr="002F1D32" w:rsidRDefault="00577918" w:rsidP="00577918">
      <w:pPr>
        <w:autoSpaceDE w:val="0"/>
        <w:autoSpaceDN w:val="0"/>
        <w:adjustRightInd w:val="0"/>
        <w:ind w:firstLine="0"/>
        <w:rPr>
          <w:bCs/>
          <w:color w:val="auto"/>
        </w:rPr>
      </w:pPr>
      <w:r w:rsidRPr="002F1D32">
        <w:rPr>
          <w:bCs/>
          <w:color w:val="auto"/>
        </w:rPr>
        <w:t>Глав</w:t>
      </w:r>
      <w:r w:rsidR="001F3A71" w:rsidRPr="002F1D32">
        <w:rPr>
          <w:bCs/>
          <w:color w:val="auto"/>
        </w:rPr>
        <w:t>а</w:t>
      </w:r>
      <w:r w:rsidRPr="002F1D32">
        <w:rPr>
          <w:bCs/>
          <w:color w:val="auto"/>
        </w:rPr>
        <w:t xml:space="preserve"> </w:t>
      </w:r>
      <w:r w:rsidR="00820F0F" w:rsidRPr="002F1D32">
        <w:rPr>
          <w:bCs/>
          <w:color w:val="auto"/>
        </w:rPr>
        <w:t>Администрации</w:t>
      </w:r>
    </w:p>
    <w:p w:rsidR="00577918" w:rsidRPr="001A7888" w:rsidRDefault="00577918" w:rsidP="001A7888">
      <w:pPr>
        <w:autoSpaceDE w:val="0"/>
        <w:autoSpaceDN w:val="0"/>
        <w:adjustRightInd w:val="0"/>
        <w:ind w:firstLine="0"/>
        <w:rPr>
          <w:bCs/>
          <w:color w:val="auto"/>
        </w:rPr>
      </w:pPr>
      <w:r w:rsidRPr="002F1D32">
        <w:rPr>
          <w:bCs/>
          <w:color w:val="auto"/>
        </w:rPr>
        <w:t xml:space="preserve">Красюковского  </w:t>
      </w:r>
      <w:r w:rsidRPr="002F1D32">
        <w:rPr>
          <w:color w:val="auto"/>
        </w:rPr>
        <w:t>сельского по</w:t>
      </w:r>
      <w:r w:rsidR="001A7888">
        <w:rPr>
          <w:color w:val="auto"/>
        </w:rPr>
        <w:t xml:space="preserve">селения                     </w:t>
      </w:r>
      <w:r w:rsidRPr="002F1D32">
        <w:rPr>
          <w:color w:val="auto"/>
        </w:rPr>
        <w:t xml:space="preserve">                        </w:t>
      </w:r>
      <w:r w:rsidR="001A7888" w:rsidRPr="002F1D32">
        <w:rPr>
          <w:color w:val="auto"/>
        </w:rPr>
        <w:t xml:space="preserve">В.И. Бугаев  </w:t>
      </w:r>
      <w:r w:rsidRPr="002F1D32">
        <w:rPr>
          <w:color w:val="auto"/>
        </w:rPr>
        <w:tab/>
      </w:r>
      <w:r w:rsidR="001F3A71" w:rsidRPr="002F1D32">
        <w:rPr>
          <w:color w:val="auto"/>
        </w:rPr>
        <w:t xml:space="preserve">                     </w:t>
      </w:r>
      <w:r w:rsidRPr="002F1D32">
        <w:rPr>
          <w:color w:val="auto"/>
        </w:rPr>
        <w:tab/>
        <w:t xml:space="preserve"> </w:t>
      </w:r>
    </w:p>
    <w:p w:rsidR="00820F0F" w:rsidRDefault="0014510D" w:rsidP="001A7888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1A7888">
        <w:rPr>
          <w:rFonts w:eastAsia="Calibri"/>
        </w:rPr>
        <w:t xml:space="preserve">            </w:t>
      </w:r>
    </w:p>
    <w:p w:rsidR="004C4C8A" w:rsidRDefault="00E33B31" w:rsidP="00577918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lastRenderedPageBreak/>
        <w:t>Приложение</w:t>
      </w:r>
    </w:p>
    <w:p w:rsidR="00E33B31" w:rsidRDefault="00DF40DA" w:rsidP="00E33B31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t>к</w:t>
      </w:r>
      <w:r w:rsidR="00E33B31">
        <w:rPr>
          <w:rFonts w:eastAsia="Calibri"/>
        </w:rPr>
        <w:t xml:space="preserve"> Постановлению </w:t>
      </w:r>
      <w:r w:rsidR="00F56F70">
        <w:rPr>
          <w:rFonts w:eastAsia="Calibri"/>
        </w:rPr>
        <w:t>Администрации</w:t>
      </w:r>
    </w:p>
    <w:p w:rsidR="00E33B31" w:rsidRDefault="00715D09" w:rsidP="00E33B31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t>Крас</w:t>
      </w:r>
      <w:r w:rsidR="00DF40DA">
        <w:rPr>
          <w:rFonts w:eastAsia="Calibri"/>
        </w:rPr>
        <w:t>юковского</w:t>
      </w:r>
      <w:r w:rsidR="00E33B31">
        <w:rPr>
          <w:rFonts w:eastAsia="Calibri"/>
        </w:rPr>
        <w:t xml:space="preserve"> сельского поселения</w:t>
      </w:r>
    </w:p>
    <w:p w:rsidR="00E33B31" w:rsidRPr="00A34D42" w:rsidRDefault="00DF40DA" w:rsidP="00E33B31">
      <w:pPr>
        <w:ind w:right="0" w:firstLine="0"/>
        <w:jc w:val="right"/>
        <w:rPr>
          <w:rFonts w:eastAsia="Calibri"/>
        </w:rPr>
      </w:pPr>
      <w:r w:rsidRPr="00A34D42">
        <w:rPr>
          <w:rFonts w:eastAsia="Calibri"/>
        </w:rPr>
        <w:t>о</w:t>
      </w:r>
      <w:r w:rsidR="00E33B31" w:rsidRPr="00A34D42">
        <w:rPr>
          <w:rFonts w:eastAsia="Calibri"/>
        </w:rPr>
        <w:t>т</w:t>
      </w:r>
      <w:r w:rsidR="00805474" w:rsidRPr="00A34D42">
        <w:rPr>
          <w:rFonts w:eastAsia="Calibri"/>
        </w:rPr>
        <w:t xml:space="preserve"> </w:t>
      </w:r>
      <w:r w:rsidR="002F1D32">
        <w:rPr>
          <w:color w:val="auto"/>
        </w:rPr>
        <w:t>27</w:t>
      </w:r>
      <w:r w:rsidR="00A34D42" w:rsidRPr="00A34D42">
        <w:rPr>
          <w:color w:val="auto"/>
        </w:rPr>
        <w:t>.02.201</w:t>
      </w:r>
      <w:r w:rsidR="002F1D32">
        <w:rPr>
          <w:color w:val="auto"/>
        </w:rPr>
        <w:t>7г</w:t>
      </w:r>
      <w:r w:rsidR="00E33B31" w:rsidRPr="00A34D42">
        <w:rPr>
          <w:rFonts w:eastAsia="Calibri"/>
        </w:rPr>
        <w:t xml:space="preserve">   №</w:t>
      </w:r>
      <w:r w:rsidR="001F3A71">
        <w:rPr>
          <w:rFonts w:eastAsia="Calibri"/>
        </w:rPr>
        <w:t xml:space="preserve"> </w:t>
      </w:r>
      <w:r w:rsidR="002F1D32">
        <w:rPr>
          <w:rFonts w:eastAsia="Calibri"/>
        </w:rPr>
        <w:t>64</w:t>
      </w:r>
    </w:p>
    <w:p w:rsidR="00A34D42" w:rsidRPr="002F1D32" w:rsidRDefault="00A34D42" w:rsidP="00A34D42">
      <w:pPr>
        <w:ind w:right="0" w:firstLine="0"/>
        <w:jc w:val="center"/>
        <w:rPr>
          <w:b/>
          <w:color w:val="auto"/>
        </w:rPr>
      </w:pPr>
      <w:r w:rsidRPr="002F1D32">
        <w:rPr>
          <w:b/>
          <w:color w:val="auto"/>
        </w:rPr>
        <w:t>ОТЧЕТ</w:t>
      </w:r>
    </w:p>
    <w:p w:rsidR="00A34D42" w:rsidRPr="002F1D32" w:rsidRDefault="00A34D42" w:rsidP="00A34D42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  <w:r w:rsidRPr="002F1D32">
        <w:rPr>
          <w:b/>
          <w:bCs/>
          <w:color w:val="auto"/>
        </w:rPr>
        <w:t xml:space="preserve">о реализации </w:t>
      </w:r>
      <w:r w:rsidR="00820F0F" w:rsidRPr="002F1D32">
        <w:rPr>
          <w:b/>
          <w:bCs/>
          <w:color w:val="auto"/>
        </w:rPr>
        <w:t>муниципальной</w:t>
      </w:r>
      <w:r w:rsidRPr="002F1D32">
        <w:rPr>
          <w:b/>
          <w:bCs/>
          <w:color w:val="auto"/>
        </w:rPr>
        <w:t xml:space="preserve"> программы Красюковского сельского поселения «Развитие физической культуры и спорта»</w:t>
      </w:r>
    </w:p>
    <w:p w:rsidR="00A34D42" w:rsidRPr="002F1D32" w:rsidRDefault="00A34D42" w:rsidP="00A34D42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  <w:r w:rsidRPr="002F1D32">
        <w:rPr>
          <w:b/>
          <w:bCs/>
          <w:color w:val="auto"/>
        </w:rPr>
        <w:t>за 201</w:t>
      </w:r>
      <w:r w:rsidR="002F1D32" w:rsidRPr="002F1D32">
        <w:rPr>
          <w:b/>
          <w:bCs/>
          <w:color w:val="auto"/>
        </w:rPr>
        <w:t>6</w:t>
      </w:r>
      <w:r w:rsidRPr="002F1D32">
        <w:rPr>
          <w:b/>
          <w:bCs/>
          <w:color w:val="auto"/>
        </w:rPr>
        <w:t xml:space="preserve"> год</w:t>
      </w:r>
    </w:p>
    <w:p w:rsidR="00A34D42" w:rsidRPr="00A34D42" w:rsidRDefault="00A34D42" w:rsidP="00A34D42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</w:p>
    <w:p w:rsidR="00A34D42" w:rsidRPr="00A34D42" w:rsidRDefault="00A34D42" w:rsidP="00A34D42">
      <w:pPr>
        <w:numPr>
          <w:ilvl w:val="0"/>
          <w:numId w:val="3"/>
        </w:numPr>
        <w:autoSpaceDE w:val="0"/>
        <w:autoSpaceDN w:val="0"/>
        <w:adjustRightInd w:val="0"/>
        <w:ind w:right="0"/>
        <w:jc w:val="center"/>
        <w:outlineLvl w:val="1"/>
        <w:rPr>
          <w:color w:val="auto"/>
        </w:rPr>
      </w:pPr>
      <w:r w:rsidRPr="00A34D42">
        <w:rPr>
          <w:color w:val="auto"/>
        </w:rPr>
        <w:t>Основные результаты</w:t>
      </w:r>
    </w:p>
    <w:p w:rsidR="00A34D42" w:rsidRPr="00A34D42" w:rsidRDefault="00A34D42" w:rsidP="00A34D42">
      <w:pPr>
        <w:ind w:right="0" w:firstLine="0"/>
        <w:jc w:val="left"/>
        <w:rPr>
          <w:color w:val="auto"/>
          <w:u w:val="single"/>
        </w:rPr>
      </w:pPr>
    </w:p>
    <w:p w:rsidR="00A34D42" w:rsidRPr="00A34D42" w:rsidRDefault="00A34D42" w:rsidP="00A34D42">
      <w:pPr>
        <w:ind w:right="0" w:firstLine="0"/>
        <w:jc w:val="left"/>
        <w:rPr>
          <w:color w:val="auto"/>
        </w:rPr>
      </w:pPr>
      <w:r w:rsidRPr="00A34D42">
        <w:rPr>
          <w:color w:val="auto"/>
          <w:sz w:val="24"/>
          <w:szCs w:val="24"/>
        </w:rPr>
        <w:t xml:space="preserve">        </w:t>
      </w:r>
      <w:r w:rsidRPr="00A34D42">
        <w:rPr>
          <w:color w:val="auto"/>
        </w:rPr>
        <w:t>1.Общие положения:</w:t>
      </w:r>
    </w:p>
    <w:p w:rsidR="00A34D42" w:rsidRPr="00A34D42" w:rsidRDefault="00A34D42" w:rsidP="00A34D42">
      <w:pPr>
        <w:tabs>
          <w:tab w:val="left" w:pos="708"/>
        </w:tabs>
        <w:autoSpaceDE w:val="0"/>
        <w:autoSpaceDN w:val="0"/>
        <w:adjustRightInd w:val="0"/>
        <w:ind w:right="0" w:firstLine="0"/>
        <w:rPr>
          <w:bCs/>
          <w:color w:val="auto"/>
        </w:rPr>
      </w:pPr>
      <w:r w:rsidRPr="00A34D42">
        <w:rPr>
          <w:bCs/>
          <w:color w:val="auto"/>
        </w:rPr>
        <w:t xml:space="preserve">   </w:t>
      </w:r>
      <w:r w:rsidRPr="00A34D42">
        <w:rPr>
          <w:bCs/>
          <w:color w:val="auto"/>
        </w:rPr>
        <w:tab/>
        <w:t>Муниципальная программа</w:t>
      </w:r>
      <w:r w:rsidRPr="00A34D42">
        <w:rPr>
          <w:b/>
          <w:bCs/>
          <w:color w:val="auto"/>
          <w:sz w:val="24"/>
          <w:szCs w:val="24"/>
        </w:rPr>
        <w:t xml:space="preserve"> </w:t>
      </w:r>
      <w:r w:rsidRPr="00A34D42">
        <w:rPr>
          <w:b/>
          <w:bCs/>
          <w:color w:val="auto"/>
        </w:rPr>
        <w:t>«</w:t>
      </w:r>
      <w:r w:rsidRPr="00A34D42">
        <w:rPr>
          <w:bCs/>
          <w:color w:val="auto"/>
        </w:rPr>
        <w:t>Развитие физической культуры и спорта</w:t>
      </w:r>
      <w:r w:rsidRPr="00A34D42">
        <w:rPr>
          <w:b/>
          <w:bCs/>
          <w:color w:val="auto"/>
        </w:rPr>
        <w:t xml:space="preserve">» </w:t>
      </w:r>
      <w:r w:rsidRPr="00A34D42">
        <w:rPr>
          <w:bCs/>
          <w:color w:val="auto"/>
        </w:rPr>
        <w:t xml:space="preserve">утверждена постановлением Администрации Красюковского сельского поселения от </w:t>
      </w:r>
      <w:r w:rsidR="00820F0F">
        <w:rPr>
          <w:bCs/>
          <w:color w:val="auto"/>
        </w:rPr>
        <w:t>01</w:t>
      </w:r>
      <w:r w:rsidRPr="00A34D42">
        <w:rPr>
          <w:bCs/>
          <w:color w:val="auto"/>
        </w:rPr>
        <w:t>.</w:t>
      </w:r>
      <w:r w:rsidR="00820F0F">
        <w:rPr>
          <w:bCs/>
          <w:color w:val="auto"/>
        </w:rPr>
        <w:t>10</w:t>
      </w:r>
      <w:r w:rsidRPr="00A34D42">
        <w:rPr>
          <w:bCs/>
          <w:color w:val="auto"/>
        </w:rPr>
        <w:t>.201</w:t>
      </w:r>
      <w:r w:rsidR="00820F0F">
        <w:rPr>
          <w:bCs/>
          <w:color w:val="auto"/>
        </w:rPr>
        <w:t>3</w:t>
      </w:r>
      <w:r w:rsidRPr="00A34D42">
        <w:rPr>
          <w:bCs/>
          <w:color w:val="auto"/>
        </w:rPr>
        <w:t xml:space="preserve">. № </w:t>
      </w:r>
      <w:r w:rsidR="00820F0F">
        <w:rPr>
          <w:bCs/>
          <w:color w:val="auto"/>
        </w:rPr>
        <w:t>11</w:t>
      </w:r>
      <w:r w:rsidRPr="00A34D42">
        <w:rPr>
          <w:bCs/>
          <w:color w:val="auto"/>
        </w:rPr>
        <w:t>.</w:t>
      </w:r>
    </w:p>
    <w:p w:rsidR="00A34D42" w:rsidRPr="00A34D42" w:rsidRDefault="00A34D42" w:rsidP="00A34D42">
      <w:pPr>
        <w:tabs>
          <w:tab w:val="left" w:pos="708"/>
        </w:tabs>
        <w:autoSpaceDE w:val="0"/>
        <w:autoSpaceDN w:val="0"/>
        <w:adjustRightInd w:val="0"/>
        <w:ind w:right="0" w:firstLine="0"/>
        <w:rPr>
          <w:bCs/>
          <w:color w:val="auto"/>
        </w:rPr>
      </w:pPr>
    </w:p>
    <w:p w:rsidR="00A34D42" w:rsidRPr="00E51F7E" w:rsidRDefault="00A34D42" w:rsidP="00A34D42">
      <w:pPr>
        <w:ind w:right="0" w:firstLine="0"/>
        <w:jc w:val="left"/>
        <w:rPr>
          <w:color w:val="auto"/>
        </w:rPr>
      </w:pPr>
      <w:r w:rsidRPr="00E51F7E">
        <w:rPr>
          <w:color w:val="auto"/>
        </w:rPr>
        <w:t>Общий объем программы в 201</w:t>
      </w:r>
      <w:r w:rsidR="002F1D32">
        <w:rPr>
          <w:color w:val="auto"/>
        </w:rPr>
        <w:t>6</w:t>
      </w:r>
      <w:r w:rsidRPr="00E51F7E">
        <w:rPr>
          <w:color w:val="auto"/>
        </w:rPr>
        <w:t xml:space="preserve">г. составил </w:t>
      </w:r>
      <w:r w:rsidR="00B86D87">
        <w:rPr>
          <w:color w:val="auto"/>
        </w:rPr>
        <w:t>25</w:t>
      </w:r>
      <w:r w:rsidRPr="00E51F7E">
        <w:rPr>
          <w:color w:val="auto"/>
        </w:rPr>
        <w:t>,0 тыс. руб., из них:</w:t>
      </w:r>
    </w:p>
    <w:p w:rsidR="00A34D42" w:rsidRPr="00E51F7E" w:rsidRDefault="00A34D42" w:rsidP="00A34D42">
      <w:pPr>
        <w:ind w:right="0" w:firstLine="0"/>
        <w:jc w:val="left"/>
        <w:rPr>
          <w:color w:val="auto"/>
        </w:rPr>
      </w:pPr>
      <w:r w:rsidRPr="00E51F7E">
        <w:rPr>
          <w:color w:val="auto"/>
        </w:rPr>
        <w:t>- средства федерального бюджета – 0,0 тыс. руб.;</w:t>
      </w:r>
    </w:p>
    <w:p w:rsidR="00A34D42" w:rsidRPr="00E51F7E" w:rsidRDefault="00A34D42" w:rsidP="00A34D42">
      <w:pPr>
        <w:ind w:right="0" w:firstLine="0"/>
        <w:jc w:val="left"/>
        <w:rPr>
          <w:color w:val="auto"/>
        </w:rPr>
      </w:pPr>
      <w:r w:rsidRPr="00E51F7E">
        <w:rPr>
          <w:color w:val="auto"/>
        </w:rPr>
        <w:t>- средства областного бюджета – 0,0 тыс. руб.;</w:t>
      </w:r>
    </w:p>
    <w:p w:rsidR="00A34D42" w:rsidRPr="00A34D42" w:rsidRDefault="00A34D42" w:rsidP="00A34D42">
      <w:pPr>
        <w:ind w:right="0" w:firstLine="0"/>
        <w:jc w:val="left"/>
        <w:rPr>
          <w:color w:val="auto"/>
        </w:rPr>
      </w:pPr>
      <w:r w:rsidRPr="00E51F7E">
        <w:rPr>
          <w:color w:val="auto"/>
        </w:rPr>
        <w:t xml:space="preserve">- средства местного бюджета - </w:t>
      </w:r>
      <w:r w:rsidR="00B86D87">
        <w:rPr>
          <w:color w:val="auto"/>
        </w:rPr>
        <w:t>25</w:t>
      </w:r>
      <w:r w:rsidR="00E51F7E">
        <w:rPr>
          <w:color w:val="auto"/>
        </w:rPr>
        <w:t>,0 тыс. руб.</w:t>
      </w:r>
    </w:p>
    <w:p w:rsidR="00A34D42" w:rsidRPr="00A34D42" w:rsidRDefault="00A34D42" w:rsidP="00A34D42">
      <w:pPr>
        <w:ind w:right="0" w:firstLine="0"/>
        <w:jc w:val="left"/>
        <w:rPr>
          <w:color w:val="auto"/>
        </w:rPr>
      </w:pPr>
    </w:p>
    <w:p w:rsidR="00A34D42" w:rsidRPr="00A34D42" w:rsidRDefault="00A34D42" w:rsidP="00A34D42">
      <w:pPr>
        <w:ind w:right="0" w:firstLine="0"/>
        <w:jc w:val="left"/>
        <w:rPr>
          <w:color w:val="auto"/>
        </w:rPr>
      </w:pPr>
      <w:r w:rsidRPr="00A34D42">
        <w:rPr>
          <w:color w:val="auto"/>
        </w:rPr>
        <w:t xml:space="preserve">        2. Исполнение программных мероприятий:</w:t>
      </w:r>
    </w:p>
    <w:p w:rsidR="00A34D42" w:rsidRPr="006633F8" w:rsidRDefault="00A34D42" w:rsidP="00A34D42">
      <w:pPr>
        <w:ind w:right="0" w:firstLine="0"/>
        <w:rPr>
          <w:color w:val="auto"/>
        </w:rPr>
      </w:pPr>
      <w:r w:rsidRPr="006633F8">
        <w:rPr>
          <w:color w:val="auto"/>
        </w:rPr>
        <w:t xml:space="preserve">- создание условий для укрепления здоровья населения, путем развития инфраструктуры спорта, </w:t>
      </w:r>
    </w:p>
    <w:p w:rsidR="00A34D42" w:rsidRPr="006633F8" w:rsidRDefault="00A34D42" w:rsidP="00A34D42">
      <w:pPr>
        <w:ind w:right="0" w:firstLine="0"/>
        <w:rPr>
          <w:color w:val="auto"/>
        </w:rPr>
      </w:pPr>
      <w:r w:rsidRPr="006633F8">
        <w:rPr>
          <w:color w:val="auto"/>
        </w:rPr>
        <w:t>-популяризация массового спорта,</w:t>
      </w:r>
    </w:p>
    <w:p w:rsidR="00A34D42" w:rsidRPr="006633F8" w:rsidRDefault="00A34D42" w:rsidP="00A34D42">
      <w:pPr>
        <w:ind w:right="0" w:firstLine="0"/>
        <w:rPr>
          <w:color w:val="auto"/>
        </w:rPr>
      </w:pPr>
      <w:r w:rsidRPr="006633F8">
        <w:rPr>
          <w:color w:val="auto"/>
        </w:rPr>
        <w:t>-развитие массового спорта и физкультурно-оздоровительного движения среди всех возрастных групп и категорий населения Красюковского сельского поселения, - проведение спортивно-массовых мероприятий, финансовая поддержка спортивных клубов в муниципальном образовании.</w:t>
      </w:r>
    </w:p>
    <w:p w:rsidR="00A34D42" w:rsidRPr="006633F8" w:rsidRDefault="00A34D42" w:rsidP="00A34D42">
      <w:pPr>
        <w:ind w:right="0" w:firstLine="0"/>
        <w:rPr>
          <w:color w:val="auto"/>
        </w:rPr>
      </w:pPr>
      <w:r w:rsidRPr="006633F8">
        <w:rPr>
          <w:color w:val="auto"/>
        </w:rPr>
        <w:t>Итогом реализации Программы станет:</w:t>
      </w:r>
    </w:p>
    <w:p w:rsidR="00A34D42" w:rsidRPr="006633F8" w:rsidRDefault="001F3A71" w:rsidP="00A34D42">
      <w:pPr>
        <w:ind w:right="0" w:firstLine="0"/>
        <w:rPr>
          <w:color w:val="auto"/>
        </w:rPr>
      </w:pPr>
      <w:r>
        <w:rPr>
          <w:color w:val="auto"/>
        </w:rPr>
        <w:t>-р</w:t>
      </w:r>
      <w:r w:rsidR="00A34D42" w:rsidRPr="006633F8">
        <w:rPr>
          <w:color w:val="auto"/>
        </w:rPr>
        <w:t>азвитие физической культуры и спорта,</w:t>
      </w:r>
    </w:p>
    <w:p w:rsidR="00A34D42" w:rsidRPr="006633F8" w:rsidRDefault="00A34D42" w:rsidP="00A34D42">
      <w:pPr>
        <w:ind w:right="0" w:firstLine="0"/>
        <w:rPr>
          <w:color w:val="auto"/>
        </w:rPr>
      </w:pPr>
      <w:r w:rsidRPr="006633F8">
        <w:rPr>
          <w:color w:val="auto"/>
        </w:rPr>
        <w:t>-развитие массового спорта по месту жительства.</w:t>
      </w:r>
    </w:p>
    <w:p w:rsidR="00A34D42" w:rsidRPr="00A34D42" w:rsidRDefault="00A34D42" w:rsidP="00A34D42">
      <w:pPr>
        <w:ind w:right="0" w:firstLine="0"/>
        <w:jc w:val="left"/>
        <w:rPr>
          <w:color w:val="auto"/>
          <w:sz w:val="24"/>
          <w:szCs w:val="24"/>
          <w:highlight w:val="green"/>
        </w:rPr>
      </w:pPr>
    </w:p>
    <w:p w:rsidR="00A34D42" w:rsidRPr="00A34D42" w:rsidRDefault="00A34D42" w:rsidP="00A34D42">
      <w:pPr>
        <w:ind w:right="0" w:firstLine="708"/>
        <w:rPr>
          <w:color w:val="auto"/>
        </w:rPr>
      </w:pPr>
      <w:r w:rsidRPr="00A34D42">
        <w:rPr>
          <w:color w:val="auto"/>
        </w:rPr>
        <w:t>Реализация муниципальной программы «</w:t>
      </w:r>
      <w:r w:rsidR="006633F8" w:rsidRPr="006633F8">
        <w:rPr>
          <w:bCs/>
          <w:color w:val="auto"/>
        </w:rPr>
        <w:t>Развитие физической культуры и спорта</w:t>
      </w:r>
      <w:r w:rsidRPr="00A34D42">
        <w:rPr>
          <w:color w:val="auto"/>
        </w:rPr>
        <w:t>» в 201</w:t>
      </w:r>
      <w:r w:rsidR="002F1D32">
        <w:rPr>
          <w:color w:val="auto"/>
        </w:rPr>
        <w:t>6</w:t>
      </w:r>
      <w:r w:rsidRPr="00A34D42">
        <w:rPr>
          <w:color w:val="auto"/>
        </w:rPr>
        <w:t>г. осуществлялась по следующим направлениям:</w:t>
      </w:r>
    </w:p>
    <w:p w:rsidR="00EE5A7F" w:rsidRDefault="00EE5A7F" w:rsidP="00EE5A7F">
      <w:r>
        <w:t>-Организация и проведение спортивных и физкультурных мероприятий</w:t>
      </w:r>
    </w:p>
    <w:p w:rsidR="00EE5A7F" w:rsidRDefault="00EE5A7F" w:rsidP="00EE5A7F">
      <w:r>
        <w:t>-Участие в межрайонных и областных турнирах и соревнованиях</w:t>
      </w:r>
    </w:p>
    <w:p w:rsidR="00EE5A7F" w:rsidRDefault="00EE5A7F" w:rsidP="00EE5A7F">
      <w:r>
        <w:t>- Привлечение населения к участию физкультурно-спортивных мероприятиях</w:t>
      </w:r>
    </w:p>
    <w:p w:rsidR="006633F8" w:rsidRDefault="006633F8" w:rsidP="006633F8">
      <w:pPr>
        <w:ind w:right="0"/>
      </w:pPr>
      <w:r>
        <w:t>-Улучшение материально-технической базы (приобретение спортинвентаря),</w:t>
      </w:r>
    </w:p>
    <w:p w:rsidR="006633F8" w:rsidRDefault="006633F8" w:rsidP="006633F8">
      <w:pPr>
        <w:ind w:right="0"/>
      </w:pPr>
      <w:r>
        <w:t>-</w:t>
      </w:r>
      <w:r w:rsidR="001F3A71">
        <w:t xml:space="preserve"> обновление спортивной формы</w:t>
      </w:r>
      <w:r>
        <w:t>.</w:t>
      </w:r>
    </w:p>
    <w:p w:rsidR="006633F8" w:rsidRPr="00D86985" w:rsidRDefault="006633F8" w:rsidP="006633F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86985">
        <w:rPr>
          <w:rFonts w:ascii="Times New Roman" w:hAnsi="Times New Roman" w:cs="Times New Roman"/>
          <w:sz w:val="28"/>
          <w:szCs w:val="28"/>
        </w:rPr>
        <w:t>В рамках</w:t>
      </w:r>
      <w:r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  <w:r w:rsidRPr="00D86985">
        <w:rPr>
          <w:rFonts w:ascii="Times New Roman" w:hAnsi="Times New Roman" w:cs="Times New Roman"/>
          <w:sz w:val="28"/>
          <w:szCs w:val="28"/>
        </w:rPr>
        <w:t xml:space="preserve"> реша</w:t>
      </w:r>
      <w:r>
        <w:rPr>
          <w:rFonts w:ascii="Times New Roman" w:hAnsi="Times New Roman" w:cs="Times New Roman"/>
          <w:sz w:val="28"/>
          <w:szCs w:val="28"/>
        </w:rPr>
        <w:t>лись</w:t>
      </w:r>
      <w:r w:rsidRPr="00D86985">
        <w:rPr>
          <w:rFonts w:ascii="Times New Roman" w:hAnsi="Times New Roman" w:cs="Times New Roman"/>
          <w:sz w:val="28"/>
          <w:szCs w:val="28"/>
        </w:rPr>
        <w:t xml:space="preserve"> следующие задачи:</w:t>
      </w:r>
    </w:p>
    <w:p w:rsidR="006633F8" w:rsidRDefault="006633F8" w:rsidP="006633F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доли граждан поселения, систематически занимающихся спортом,</w:t>
      </w:r>
    </w:p>
    <w:p w:rsidR="006633F8" w:rsidRDefault="006633F8" w:rsidP="006633F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-прирост уровня удовлетворенности Красюковского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доступностью занятий физической культурой и спортом. </w:t>
      </w:r>
    </w:p>
    <w:p w:rsidR="00A34D42" w:rsidRPr="00A34D42" w:rsidRDefault="00A34D42" w:rsidP="006633F8">
      <w:pPr>
        <w:autoSpaceDE w:val="0"/>
        <w:autoSpaceDN w:val="0"/>
        <w:adjustRightInd w:val="0"/>
        <w:ind w:left="1080" w:right="0" w:firstLine="0"/>
        <w:outlineLvl w:val="1"/>
        <w:rPr>
          <w:color w:val="auto"/>
          <w:highlight w:val="green"/>
        </w:rPr>
      </w:pPr>
    </w:p>
    <w:p w:rsidR="00A34D42" w:rsidRPr="00A34D42" w:rsidRDefault="00A34D42" w:rsidP="00A34D42">
      <w:pPr>
        <w:autoSpaceDE w:val="0"/>
        <w:autoSpaceDN w:val="0"/>
        <w:adjustRightInd w:val="0"/>
        <w:ind w:right="0" w:firstLine="0"/>
        <w:jc w:val="left"/>
        <w:outlineLvl w:val="1"/>
        <w:rPr>
          <w:rFonts w:cs="Calibri"/>
          <w:color w:val="auto"/>
          <w:sz w:val="24"/>
          <w:szCs w:val="24"/>
          <w:highlight w:val="green"/>
        </w:rPr>
      </w:pPr>
    </w:p>
    <w:p w:rsidR="00A34D42" w:rsidRPr="00A34D42" w:rsidRDefault="00A34D42" w:rsidP="00A34D42">
      <w:pPr>
        <w:autoSpaceDE w:val="0"/>
        <w:autoSpaceDN w:val="0"/>
        <w:adjustRightInd w:val="0"/>
        <w:ind w:right="0" w:firstLine="0"/>
        <w:jc w:val="center"/>
        <w:outlineLvl w:val="1"/>
        <w:rPr>
          <w:rFonts w:cs="Calibri"/>
          <w:color w:val="auto"/>
        </w:rPr>
      </w:pPr>
      <w:r w:rsidRPr="00A34D42">
        <w:rPr>
          <w:rFonts w:cs="Calibri"/>
          <w:color w:val="auto"/>
        </w:rPr>
        <w:t>II. Оценка эффективности реализации Программы</w:t>
      </w:r>
    </w:p>
    <w:p w:rsidR="00A34D42" w:rsidRDefault="00A34D42" w:rsidP="00A34D42">
      <w:pPr>
        <w:ind w:right="0" w:firstLine="0"/>
        <w:rPr>
          <w:rFonts w:cs="Calibri"/>
          <w:color w:val="auto"/>
        </w:rPr>
      </w:pPr>
      <w:r w:rsidRPr="00A34D42">
        <w:rPr>
          <w:rFonts w:cs="Calibri"/>
          <w:color w:val="auto"/>
        </w:rPr>
        <w:t xml:space="preserve">           </w:t>
      </w:r>
      <w:r w:rsidRPr="00A34D42">
        <w:rPr>
          <w:color w:val="auto"/>
          <w:szCs w:val="20"/>
        </w:rPr>
        <w:t xml:space="preserve">           </w:t>
      </w:r>
    </w:p>
    <w:p w:rsidR="00E51F7E" w:rsidRDefault="00E51F7E" w:rsidP="00E51F7E">
      <w:pPr>
        <w:ind w:right="0"/>
        <w:rPr>
          <w:rFonts w:cs="Calibri"/>
          <w:color w:val="auto"/>
        </w:rPr>
      </w:pPr>
      <w:r>
        <w:rPr>
          <w:rFonts w:cs="Calibri"/>
          <w:color w:val="auto"/>
        </w:rPr>
        <w:t xml:space="preserve">Сведения </w:t>
      </w:r>
      <w:r w:rsidRPr="007E1AE7">
        <w:rPr>
          <w:rFonts w:cs="Calibri"/>
          <w:color w:val="auto"/>
        </w:rPr>
        <w:t>о достижении значений целевых показателей (индикаторов)</w:t>
      </w:r>
      <w:r>
        <w:rPr>
          <w:rFonts w:cs="Calibri"/>
          <w:color w:val="auto"/>
        </w:rPr>
        <w:t xml:space="preserve"> </w:t>
      </w:r>
      <w:r w:rsidRPr="007E1AE7">
        <w:rPr>
          <w:rFonts w:cs="Calibri"/>
          <w:color w:val="auto"/>
        </w:rPr>
        <w:t>муниципальной программы Красюковского сельского поселения</w:t>
      </w:r>
      <w:r>
        <w:rPr>
          <w:rFonts w:cs="Calibri"/>
          <w:color w:val="auto"/>
        </w:rPr>
        <w:t xml:space="preserve"> </w:t>
      </w:r>
      <w:r w:rsidRPr="007E1AE7">
        <w:rPr>
          <w:rFonts w:cs="Calibri"/>
          <w:color w:val="auto"/>
        </w:rPr>
        <w:t>«</w:t>
      </w:r>
      <w:r w:rsidRPr="006633F8">
        <w:rPr>
          <w:bCs/>
          <w:color w:val="auto"/>
        </w:rPr>
        <w:t>Развитие физической культуры и спорта</w:t>
      </w:r>
      <w:r w:rsidRPr="007E1AE7">
        <w:rPr>
          <w:rFonts w:cs="Calibri"/>
          <w:color w:val="auto"/>
        </w:rPr>
        <w:t>»</w:t>
      </w:r>
      <w:r w:rsidRPr="007E1AE7">
        <w:rPr>
          <w:bCs/>
          <w:color w:val="auto"/>
        </w:rPr>
        <w:t xml:space="preserve"> за 201</w:t>
      </w:r>
      <w:r w:rsidR="002F1D32">
        <w:rPr>
          <w:bCs/>
          <w:color w:val="auto"/>
        </w:rPr>
        <w:t>6</w:t>
      </w:r>
      <w:r w:rsidRPr="007E1AE7">
        <w:rPr>
          <w:bCs/>
          <w:color w:val="auto"/>
        </w:rPr>
        <w:t xml:space="preserve"> год</w:t>
      </w:r>
      <w:r w:rsidRPr="007E1AE7">
        <w:rPr>
          <w:rFonts w:cs="Calibri"/>
          <w:color w:val="auto"/>
        </w:rPr>
        <w:t xml:space="preserve"> приведен в приложении </w:t>
      </w:r>
      <w:r>
        <w:rPr>
          <w:rFonts w:cs="Calibri"/>
          <w:color w:val="auto"/>
        </w:rPr>
        <w:t>№</w:t>
      </w:r>
      <w:r w:rsidRPr="007E1AE7">
        <w:rPr>
          <w:rFonts w:cs="Calibri"/>
          <w:color w:val="auto"/>
        </w:rPr>
        <w:t xml:space="preserve"> 1 к настоящему отчету.</w:t>
      </w:r>
    </w:p>
    <w:p w:rsidR="00E51F7E" w:rsidRDefault="00E51F7E" w:rsidP="00E51F7E">
      <w:pPr>
        <w:ind w:right="0"/>
        <w:rPr>
          <w:rFonts w:cs="Calibri"/>
          <w:color w:val="auto"/>
        </w:rPr>
      </w:pPr>
      <w:r w:rsidRPr="007E1AE7">
        <w:rPr>
          <w:rFonts w:cs="Calibri"/>
          <w:color w:val="auto"/>
        </w:rPr>
        <w:t>Сведения о степени выполнения подпрограмм, основных мероприятий муниципальной программы Красюковского сельского поселения «</w:t>
      </w:r>
      <w:r w:rsidRPr="006633F8">
        <w:rPr>
          <w:bCs/>
          <w:color w:val="auto"/>
        </w:rPr>
        <w:t>Развитие физической культуры и спорта</w:t>
      </w:r>
      <w:r w:rsidRPr="007E1AE7">
        <w:rPr>
          <w:rFonts w:cs="Calibri"/>
          <w:color w:val="auto"/>
        </w:rPr>
        <w:t>»</w:t>
      </w:r>
      <w:r w:rsidRPr="007E1AE7">
        <w:t xml:space="preserve"> </w:t>
      </w:r>
      <w:r w:rsidRPr="007E1AE7">
        <w:rPr>
          <w:rFonts w:cs="Calibri"/>
          <w:color w:val="auto"/>
        </w:rPr>
        <w:t>за 201</w:t>
      </w:r>
      <w:r w:rsidR="002F1D32">
        <w:rPr>
          <w:rFonts w:cs="Calibri"/>
          <w:color w:val="auto"/>
        </w:rPr>
        <w:t>6</w:t>
      </w:r>
      <w:r w:rsidRPr="007E1AE7">
        <w:rPr>
          <w:rFonts w:cs="Calibri"/>
          <w:color w:val="auto"/>
        </w:rPr>
        <w:t xml:space="preserve"> год приведен в приложении № </w:t>
      </w:r>
      <w:r>
        <w:rPr>
          <w:rFonts w:cs="Calibri"/>
          <w:color w:val="auto"/>
        </w:rPr>
        <w:t>2</w:t>
      </w:r>
      <w:r w:rsidRPr="007E1AE7">
        <w:rPr>
          <w:rFonts w:cs="Calibri"/>
          <w:color w:val="auto"/>
        </w:rPr>
        <w:t xml:space="preserve"> к настоящему отчету.</w:t>
      </w:r>
    </w:p>
    <w:p w:rsidR="00E51F7E" w:rsidRDefault="00E51F7E" w:rsidP="00E51F7E">
      <w:pPr>
        <w:ind w:right="0"/>
        <w:rPr>
          <w:rFonts w:cs="Calibri"/>
          <w:color w:val="auto"/>
        </w:rPr>
      </w:pPr>
      <w:r w:rsidRPr="007E1AE7">
        <w:rPr>
          <w:rFonts w:cs="Calibri"/>
          <w:color w:val="auto"/>
        </w:rPr>
        <w:t>Отчет об использовании средств бюджета Красюковского сельского поселения на реализацию муниципальной программы «</w:t>
      </w:r>
      <w:r w:rsidRPr="006633F8">
        <w:rPr>
          <w:bCs/>
          <w:color w:val="auto"/>
        </w:rPr>
        <w:t>Развитие физической культуры и спорта</w:t>
      </w:r>
      <w:r w:rsidRPr="007E1AE7">
        <w:rPr>
          <w:rFonts w:cs="Calibri"/>
          <w:color w:val="auto"/>
        </w:rPr>
        <w:t>»</w:t>
      </w:r>
      <w:r w:rsidRPr="007E1AE7">
        <w:t xml:space="preserve"> </w:t>
      </w:r>
      <w:r w:rsidRPr="007E1AE7">
        <w:rPr>
          <w:rFonts w:cs="Calibri"/>
          <w:color w:val="auto"/>
        </w:rPr>
        <w:t>за 201</w:t>
      </w:r>
      <w:r w:rsidR="002F1D32">
        <w:rPr>
          <w:rFonts w:cs="Calibri"/>
          <w:color w:val="auto"/>
        </w:rPr>
        <w:t>6</w:t>
      </w:r>
      <w:r w:rsidRPr="007E1AE7">
        <w:rPr>
          <w:rFonts w:cs="Calibri"/>
          <w:color w:val="auto"/>
        </w:rPr>
        <w:t xml:space="preserve"> год приведен в приложении № </w:t>
      </w:r>
      <w:r>
        <w:rPr>
          <w:rFonts w:cs="Calibri"/>
          <w:color w:val="auto"/>
        </w:rPr>
        <w:t>3</w:t>
      </w:r>
      <w:r w:rsidRPr="007E1AE7">
        <w:rPr>
          <w:rFonts w:cs="Calibri"/>
          <w:color w:val="auto"/>
        </w:rPr>
        <w:t xml:space="preserve"> к настоящему отчету.</w:t>
      </w:r>
    </w:p>
    <w:p w:rsidR="00E51F7E" w:rsidRPr="00882365" w:rsidRDefault="00E51F7E" w:rsidP="00E51F7E">
      <w:pPr>
        <w:ind w:right="0"/>
        <w:rPr>
          <w:color w:val="auto"/>
          <w:szCs w:val="20"/>
        </w:rPr>
      </w:pPr>
      <w:r w:rsidRPr="007E1AE7">
        <w:rPr>
          <w:color w:val="auto"/>
          <w:szCs w:val="20"/>
        </w:rPr>
        <w:t>Информация о расходах</w:t>
      </w:r>
      <w:r>
        <w:rPr>
          <w:color w:val="auto"/>
          <w:szCs w:val="20"/>
        </w:rPr>
        <w:t xml:space="preserve"> </w:t>
      </w:r>
      <w:r w:rsidRPr="007E1AE7">
        <w:rPr>
          <w:color w:val="auto"/>
          <w:szCs w:val="20"/>
        </w:rPr>
        <w:t xml:space="preserve">областного бюджета, районного бюджета, местного </w:t>
      </w:r>
      <w:r>
        <w:rPr>
          <w:color w:val="auto"/>
          <w:szCs w:val="20"/>
        </w:rPr>
        <w:t>б</w:t>
      </w:r>
      <w:r w:rsidRPr="007E1AE7">
        <w:rPr>
          <w:color w:val="auto"/>
          <w:szCs w:val="20"/>
        </w:rPr>
        <w:t>юджета</w:t>
      </w:r>
      <w:r>
        <w:rPr>
          <w:color w:val="auto"/>
          <w:szCs w:val="20"/>
        </w:rPr>
        <w:t xml:space="preserve"> </w:t>
      </w:r>
      <w:r w:rsidRPr="007E1AE7">
        <w:rPr>
          <w:color w:val="auto"/>
          <w:szCs w:val="20"/>
        </w:rPr>
        <w:t>и внебюджетных источников на реализацию муниципальной</w:t>
      </w:r>
      <w:r>
        <w:rPr>
          <w:color w:val="auto"/>
          <w:szCs w:val="20"/>
        </w:rPr>
        <w:t xml:space="preserve"> программы </w:t>
      </w:r>
      <w:r w:rsidRPr="007E1AE7">
        <w:rPr>
          <w:color w:val="auto"/>
          <w:szCs w:val="20"/>
        </w:rPr>
        <w:t>Красюковского сельского поселения «</w:t>
      </w:r>
      <w:r w:rsidRPr="006633F8">
        <w:rPr>
          <w:bCs/>
          <w:color w:val="auto"/>
        </w:rPr>
        <w:t>Развитие физической культуры и спорта</w:t>
      </w:r>
      <w:r w:rsidRPr="007E1AE7">
        <w:rPr>
          <w:color w:val="auto"/>
          <w:szCs w:val="20"/>
        </w:rPr>
        <w:t>»</w:t>
      </w:r>
      <w:r w:rsidRPr="007E1AE7">
        <w:t xml:space="preserve"> </w:t>
      </w:r>
      <w:r w:rsidRPr="007E1AE7">
        <w:rPr>
          <w:color w:val="auto"/>
          <w:szCs w:val="20"/>
        </w:rPr>
        <w:t>за 201</w:t>
      </w:r>
      <w:r w:rsidR="002F1D32">
        <w:rPr>
          <w:color w:val="auto"/>
          <w:szCs w:val="20"/>
        </w:rPr>
        <w:t>6</w:t>
      </w:r>
      <w:r w:rsidRPr="007E1AE7">
        <w:rPr>
          <w:color w:val="auto"/>
          <w:szCs w:val="20"/>
        </w:rPr>
        <w:t xml:space="preserve"> </w:t>
      </w:r>
      <w:r>
        <w:rPr>
          <w:color w:val="auto"/>
          <w:szCs w:val="20"/>
        </w:rPr>
        <w:t>г</w:t>
      </w:r>
      <w:r w:rsidRPr="007E1AE7">
        <w:rPr>
          <w:color w:val="auto"/>
          <w:szCs w:val="20"/>
        </w:rPr>
        <w:t xml:space="preserve">од приведен в приложении № </w:t>
      </w:r>
      <w:r>
        <w:rPr>
          <w:color w:val="auto"/>
          <w:szCs w:val="20"/>
        </w:rPr>
        <w:t>4</w:t>
      </w:r>
      <w:r w:rsidRPr="007E1AE7">
        <w:rPr>
          <w:color w:val="auto"/>
          <w:szCs w:val="20"/>
        </w:rPr>
        <w:t xml:space="preserve"> к настоящему отчету.</w:t>
      </w:r>
    </w:p>
    <w:p w:rsidR="00E51F7E" w:rsidRDefault="00E51F7E" w:rsidP="00A34D42">
      <w:pPr>
        <w:ind w:right="0" w:firstLine="0"/>
        <w:rPr>
          <w:rFonts w:cs="Calibri"/>
          <w:color w:val="auto"/>
        </w:rPr>
      </w:pPr>
    </w:p>
    <w:p w:rsidR="001A7888" w:rsidRPr="00A34D42" w:rsidRDefault="001A7888" w:rsidP="00A34D42">
      <w:pPr>
        <w:ind w:right="0" w:firstLine="0"/>
        <w:rPr>
          <w:rFonts w:cs="Calibri"/>
          <w:color w:val="auto"/>
        </w:rPr>
      </w:pPr>
    </w:p>
    <w:p w:rsidR="00A34D42" w:rsidRDefault="00A34D42" w:rsidP="00A34D42">
      <w:pPr>
        <w:ind w:right="0" w:firstLine="0"/>
        <w:jc w:val="left"/>
        <w:rPr>
          <w:color w:val="auto"/>
          <w:szCs w:val="20"/>
        </w:rPr>
      </w:pPr>
    </w:p>
    <w:p w:rsidR="00EE5A7F" w:rsidRDefault="00EE5A7F" w:rsidP="00EE5A7F">
      <w:pPr>
        <w:tabs>
          <w:tab w:val="left" w:pos="0"/>
          <w:tab w:val="left" w:pos="2272"/>
          <w:tab w:val="left" w:pos="3776"/>
          <w:tab w:val="left" w:pos="4976"/>
          <w:tab w:val="left" w:pos="8394"/>
          <w:tab w:val="left" w:pos="9893"/>
          <w:tab w:val="left" w:pos="11293"/>
          <w:tab w:val="left" w:pos="12792"/>
          <w:tab w:val="left" w:pos="13972"/>
        </w:tabs>
        <w:spacing w:line="276" w:lineRule="auto"/>
        <w:ind w:left="93" w:hanging="93"/>
        <w:jc w:val="left"/>
        <w:rPr>
          <w:bCs/>
          <w:color w:val="auto"/>
        </w:rPr>
      </w:pPr>
      <w:r w:rsidRPr="00EE5A7F">
        <w:rPr>
          <w:bCs/>
          <w:color w:val="auto"/>
        </w:rPr>
        <w:t xml:space="preserve">Специалист 1 категории по </w:t>
      </w:r>
    </w:p>
    <w:p w:rsidR="00EE5A7F" w:rsidRPr="00EE5A7F" w:rsidRDefault="00EE5A7F" w:rsidP="00EE5A7F">
      <w:pPr>
        <w:tabs>
          <w:tab w:val="left" w:pos="0"/>
          <w:tab w:val="left" w:pos="2272"/>
          <w:tab w:val="left" w:pos="3776"/>
          <w:tab w:val="left" w:pos="4976"/>
          <w:tab w:val="left" w:pos="8394"/>
          <w:tab w:val="left" w:pos="9893"/>
          <w:tab w:val="left" w:pos="11293"/>
          <w:tab w:val="left" w:pos="12792"/>
          <w:tab w:val="left" w:pos="13972"/>
        </w:tabs>
        <w:spacing w:line="276" w:lineRule="auto"/>
        <w:ind w:left="93" w:hanging="93"/>
        <w:jc w:val="left"/>
      </w:pPr>
      <w:r>
        <w:rPr>
          <w:bCs/>
          <w:color w:val="auto"/>
        </w:rPr>
        <w:t>д</w:t>
      </w:r>
      <w:r w:rsidRPr="00EE5A7F">
        <w:rPr>
          <w:bCs/>
          <w:color w:val="auto"/>
        </w:rPr>
        <w:t>елопроизводству</w:t>
      </w:r>
      <w:r>
        <w:rPr>
          <w:bCs/>
          <w:color w:val="auto"/>
        </w:rPr>
        <w:t xml:space="preserve"> и</w:t>
      </w:r>
      <w:r w:rsidRPr="00EE5A7F">
        <w:rPr>
          <w:bCs/>
          <w:color w:val="auto"/>
        </w:rPr>
        <w:t xml:space="preserve"> архивной работе</w:t>
      </w:r>
      <w:r>
        <w:rPr>
          <w:bCs/>
          <w:color w:val="auto"/>
        </w:rPr>
        <w:t xml:space="preserve">                                                   </w:t>
      </w:r>
      <w:r w:rsidR="007776CC">
        <w:rPr>
          <w:bCs/>
          <w:color w:val="auto"/>
        </w:rPr>
        <w:t>Л,О. Тарасова</w:t>
      </w:r>
    </w:p>
    <w:p w:rsidR="006633F8" w:rsidRDefault="006633F8" w:rsidP="006E510E">
      <w:pPr>
        <w:shd w:val="clear" w:color="auto" w:fill="FFFFFF"/>
        <w:ind w:left="2095" w:right="2045"/>
        <w:jc w:val="center"/>
        <w:outlineLvl w:val="0"/>
        <w:rPr>
          <w:b/>
          <w:spacing w:val="-2"/>
        </w:rPr>
      </w:pPr>
    </w:p>
    <w:p w:rsidR="006633F8" w:rsidRDefault="006633F8" w:rsidP="006E510E">
      <w:pPr>
        <w:shd w:val="clear" w:color="auto" w:fill="FFFFFF"/>
        <w:ind w:left="2095" w:right="2045"/>
        <w:jc w:val="center"/>
        <w:outlineLvl w:val="0"/>
        <w:rPr>
          <w:b/>
          <w:spacing w:val="-2"/>
        </w:rPr>
      </w:pPr>
    </w:p>
    <w:p w:rsidR="006633F8" w:rsidRDefault="006633F8" w:rsidP="006E510E">
      <w:pPr>
        <w:shd w:val="clear" w:color="auto" w:fill="FFFFFF"/>
        <w:ind w:left="2095" w:right="2045"/>
        <w:jc w:val="center"/>
        <w:outlineLvl w:val="0"/>
        <w:rPr>
          <w:b/>
          <w:spacing w:val="-2"/>
        </w:rPr>
      </w:pPr>
    </w:p>
    <w:p w:rsidR="006633F8" w:rsidRDefault="006633F8" w:rsidP="006E510E">
      <w:pPr>
        <w:shd w:val="clear" w:color="auto" w:fill="FFFFFF"/>
        <w:ind w:left="2095" w:right="2045"/>
        <w:jc w:val="center"/>
        <w:outlineLvl w:val="0"/>
        <w:rPr>
          <w:b/>
          <w:spacing w:val="-2"/>
        </w:rPr>
      </w:pPr>
    </w:p>
    <w:p w:rsidR="006633F8" w:rsidRDefault="006633F8" w:rsidP="006E510E">
      <w:pPr>
        <w:shd w:val="clear" w:color="auto" w:fill="FFFFFF"/>
        <w:ind w:left="2095" w:right="2045"/>
        <w:jc w:val="center"/>
        <w:outlineLvl w:val="0"/>
        <w:rPr>
          <w:b/>
          <w:spacing w:val="-2"/>
        </w:rPr>
      </w:pPr>
    </w:p>
    <w:p w:rsidR="006633F8" w:rsidRDefault="006633F8" w:rsidP="006E510E">
      <w:pPr>
        <w:shd w:val="clear" w:color="auto" w:fill="FFFFFF"/>
        <w:ind w:left="2095" w:right="2045"/>
        <w:jc w:val="center"/>
        <w:outlineLvl w:val="0"/>
        <w:rPr>
          <w:b/>
          <w:spacing w:val="-2"/>
        </w:rPr>
      </w:pPr>
    </w:p>
    <w:p w:rsidR="006633F8" w:rsidRDefault="006633F8" w:rsidP="006E510E">
      <w:pPr>
        <w:shd w:val="clear" w:color="auto" w:fill="FFFFFF"/>
        <w:ind w:left="2095" w:right="2045"/>
        <w:jc w:val="center"/>
        <w:outlineLvl w:val="0"/>
        <w:rPr>
          <w:b/>
          <w:spacing w:val="-2"/>
        </w:rPr>
      </w:pPr>
    </w:p>
    <w:p w:rsidR="006633F8" w:rsidRDefault="006633F8" w:rsidP="006E510E">
      <w:pPr>
        <w:shd w:val="clear" w:color="auto" w:fill="FFFFFF"/>
        <w:ind w:left="2095" w:right="2045"/>
        <w:jc w:val="center"/>
        <w:outlineLvl w:val="0"/>
        <w:rPr>
          <w:b/>
          <w:spacing w:val="-2"/>
        </w:rPr>
      </w:pPr>
    </w:p>
    <w:p w:rsidR="006633F8" w:rsidRDefault="006633F8" w:rsidP="006E510E">
      <w:pPr>
        <w:shd w:val="clear" w:color="auto" w:fill="FFFFFF"/>
        <w:ind w:left="2095" w:right="2045"/>
        <w:jc w:val="center"/>
        <w:outlineLvl w:val="0"/>
        <w:rPr>
          <w:b/>
          <w:spacing w:val="-2"/>
        </w:rPr>
      </w:pPr>
    </w:p>
    <w:p w:rsidR="006633F8" w:rsidRDefault="006633F8" w:rsidP="006E510E">
      <w:pPr>
        <w:shd w:val="clear" w:color="auto" w:fill="FFFFFF"/>
        <w:ind w:left="2095" w:right="2045"/>
        <w:jc w:val="center"/>
        <w:outlineLvl w:val="0"/>
        <w:rPr>
          <w:b/>
          <w:spacing w:val="-2"/>
        </w:rPr>
      </w:pPr>
    </w:p>
    <w:p w:rsidR="003F1EE3" w:rsidRDefault="003F1EE3" w:rsidP="006E510E">
      <w:pPr>
        <w:ind w:right="0" w:firstLine="0"/>
        <w:rPr>
          <w:b/>
          <w:bCs/>
        </w:rPr>
        <w:sectPr w:rsidR="003F1EE3" w:rsidSect="001A7888">
          <w:footerReference w:type="even" r:id="rId8"/>
          <w:pgSz w:w="11906" w:h="16838"/>
          <w:pgMar w:top="1134" w:right="680" w:bottom="1134" w:left="1418" w:header="709" w:footer="709" w:gutter="0"/>
          <w:cols w:space="720"/>
          <w:docGrid w:linePitch="381"/>
        </w:sectPr>
      </w:pPr>
    </w:p>
    <w:p w:rsidR="00E51F7E" w:rsidRPr="00236DD7" w:rsidRDefault="00E51F7E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>Приложение 1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Красюковского сельского поселения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 xml:space="preserve">от </w:t>
      </w:r>
      <w:r w:rsidR="002F1D32">
        <w:rPr>
          <w:rFonts w:eastAsia="Calibri"/>
          <w:color w:val="auto"/>
          <w:sz w:val="24"/>
          <w:szCs w:val="24"/>
          <w:lang w:eastAsia="en-US"/>
        </w:rPr>
        <w:t>27</w:t>
      </w:r>
      <w:r w:rsidRPr="00236DD7">
        <w:rPr>
          <w:rFonts w:eastAsia="Calibri"/>
          <w:color w:val="auto"/>
          <w:sz w:val="24"/>
          <w:szCs w:val="24"/>
          <w:lang w:eastAsia="en-US"/>
        </w:rPr>
        <w:t>.02.201</w:t>
      </w:r>
      <w:r w:rsidR="002F1D32">
        <w:rPr>
          <w:rFonts w:eastAsia="Calibri"/>
          <w:color w:val="auto"/>
          <w:sz w:val="24"/>
          <w:szCs w:val="24"/>
          <w:lang w:eastAsia="en-US"/>
        </w:rPr>
        <w:t>7</w:t>
      </w:r>
      <w:r w:rsidRPr="00236DD7">
        <w:rPr>
          <w:rFonts w:eastAsia="Calibri"/>
          <w:color w:val="auto"/>
          <w:sz w:val="24"/>
          <w:szCs w:val="24"/>
          <w:lang w:eastAsia="en-US"/>
        </w:rPr>
        <w:t>г</w:t>
      </w:r>
      <w:r w:rsidR="001F3A71">
        <w:rPr>
          <w:rFonts w:eastAsia="Calibri"/>
          <w:color w:val="auto"/>
          <w:sz w:val="24"/>
          <w:szCs w:val="24"/>
          <w:lang w:eastAsia="en-US"/>
        </w:rPr>
        <w:t xml:space="preserve">   </w:t>
      </w:r>
      <w:r w:rsidRPr="00236DD7">
        <w:rPr>
          <w:rFonts w:eastAsia="Calibri"/>
          <w:color w:val="auto"/>
          <w:sz w:val="24"/>
          <w:szCs w:val="24"/>
          <w:lang w:eastAsia="en-US"/>
        </w:rPr>
        <w:t xml:space="preserve"> №</w:t>
      </w:r>
      <w:r w:rsidR="001F3A71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2F1D32">
        <w:rPr>
          <w:rFonts w:eastAsia="Calibri"/>
          <w:color w:val="auto"/>
          <w:sz w:val="24"/>
          <w:szCs w:val="24"/>
          <w:lang w:eastAsia="en-US"/>
        </w:rPr>
        <w:t>64</w:t>
      </w:r>
      <w:r w:rsidRPr="00236DD7">
        <w:rPr>
          <w:rFonts w:eastAsia="Calibri"/>
          <w:color w:val="auto"/>
          <w:sz w:val="24"/>
          <w:szCs w:val="24"/>
          <w:lang w:eastAsia="en-US"/>
        </w:rPr>
        <w:t xml:space="preserve">  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E51F7E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E51F7E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E51F7E" w:rsidRPr="002F1D32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color w:val="auto"/>
          <w:kern w:val="2"/>
          <w:lang w:eastAsia="en-US"/>
        </w:rPr>
      </w:pPr>
      <w:r w:rsidRPr="002F1D32">
        <w:rPr>
          <w:rFonts w:eastAsia="Calibri"/>
          <w:b/>
          <w:color w:val="auto"/>
          <w:kern w:val="2"/>
          <w:lang w:eastAsia="en-US"/>
        </w:rPr>
        <w:t>СВЕДЕНИЯ</w:t>
      </w:r>
    </w:p>
    <w:p w:rsidR="00E51F7E" w:rsidRPr="002F1D32" w:rsidRDefault="00E51F7E" w:rsidP="00E51F7E">
      <w:pPr>
        <w:suppressAutoHyphens/>
        <w:ind w:right="0" w:firstLine="0"/>
        <w:jc w:val="center"/>
        <w:rPr>
          <w:rFonts w:eastAsia="Calibri"/>
          <w:b/>
          <w:color w:val="auto"/>
          <w:kern w:val="2"/>
          <w:lang w:eastAsia="en-US"/>
        </w:rPr>
      </w:pPr>
      <w:r w:rsidRPr="002F1D32">
        <w:rPr>
          <w:rFonts w:eastAsia="Calibri"/>
          <w:b/>
          <w:color w:val="auto"/>
          <w:kern w:val="2"/>
          <w:lang w:eastAsia="en-US"/>
        </w:rPr>
        <w:t xml:space="preserve">о достижении значений целевых показателей (индикаторов) </w:t>
      </w:r>
    </w:p>
    <w:p w:rsidR="00E51F7E" w:rsidRPr="002F1D32" w:rsidRDefault="00E51F7E" w:rsidP="00E51F7E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2F1D32">
        <w:rPr>
          <w:rFonts w:eastAsia="Calibri"/>
          <w:b/>
          <w:color w:val="auto"/>
          <w:kern w:val="2"/>
          <w:lang w:eastAsia="en-US"/>
        </w:rPr>
        <w:t xml:space="preserve">муниципальной программы </w:t>
      </w:r>
      <w:r w:rsidRPr="002F1D32">
        <w:rPr>
          <w:rFonts w:eastAsia="Calibri"/>
          <w:b/>
          <w:bCs/>
          <w:color w:val="auto"/>
          <w:kern w:val="2"/>
          <w:lang w:eastAsia="en-US"/>
        </w:rPr>
        <w:t>Красюковского</w:t>
      </w:r>
      <w:r w:rsidRPr="002F1D32">
        <w:rPr>
          <w:rFonts w:eastAsia="Calibri"/>
          <w:b/>
          <w:color w:val="auto"/>
          <w:kern w:val="2"/>
          <w:lang w:eastAsia="en-US"/>
        </w:rPr>
        <w:t xml:space="preserve"> сельского поселения</w:t>
      </w:r>
      <w:r w:rsidRPr="002F1D32">
        <w:rPr>
          <w:rFonts w:eastAsia="Calibri"/>
          <w:b/>
          <w:color w:val="auto"/>
          <w:kern w:val="2"/>
          <w:lang w:eastAsia="en-US"/>
        </w:rPr>
        <w:br/>
      </w:r>
      <w:r w:rsidRPr="002F1D32">
        <w:rPr>
          <w:rFonts w:eastAsia="Calibri"/>
          <w:b/>
          <w:bCs/>
          <w:color w:val="auto"/>
          <w:kern w:val="2"/>
          <w:lang w:eastAsia="en-US"/>
        </w:rPr>
        <w:t>«Развитие физической культуры и спорта»</w:t>
      </w:r>
    </w:p>
    <w:p w:rsidR="00E51F7E" w:rsidRPr="00B93A96" w:rsidRDefault="00E51F7E" w:rsidP="00E51F7E">
      <w:pPr>
        <w:autoSpaceDE w:val="0"/>
        <w:autoSpaceDN w:val="0"/>
        <w:adjustRightInd w:val="0"/>
        <w:spacing w:after="200"/>
        <w:ind w:right="0" w:firstLine="0"/>
        <w:jc w:val="center"/>
        <w:rPr>
          <w:rFonts w:eastAsia="Calibri"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26"/>
        <w:gridCol w:w="3011"/>
        <w:gridCol w:w="1211"/>
        <w:gridCol w:w="1730"/>
        <w:gridCol w:w="1984"/>
        <w:gridCol w:w="2410"/>
        <w:gridCol w:w="4281"/>
      </w:tblGrid>
      <w:tr w:rsidR="00E51F7E" w:rsidRPr="00B93A96" w:rsidTr="00D42DD9">
        <w:trPr>
          <w:tblHeader/>
          <w:jc w:val="center"/>
        </w:trPr>
        <w:tc>
          <w:tcPr>
            <w:tcW w:w="626" w:type="dxa"/>
            <w:vMerge w:val="restart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№ п/п</w:t>
            </w:r>
          </w:p>
        </w:tc>
        <w:tc>
          <w:tcPr>
            <w:tcW w:w="3011" w:type="dxa"/>
            <w:vMerge w:val="restart"/>
            <w:shd w:val="clear" w:color="auto" w:fill="auto"/>
            <w:noWrap/>
          </w:tcPr>
          <w:p w:rsidR="00E51F7E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Целевой п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оказатель </w:t>
            </w:r>
          </w:p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(наименова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softHyphen/>
              <w:t xml:space="preserve">ние) </w:t>
            </w:r>
          </w:p>
        </w:tc>
        <w:tc>
          <w:tcPr>
            <w:tcW w:w="1211" w:type="dxa"/>
            <w:vMerge w:val="restart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Единица измере-ния</w:t>
            </w:r>
          </w:p>
        </w:tc>
        <w:tc>
          <w:tcPr>
            <w:tcW w:w="6124" w:type="dxa"/>
            <w:gridSpan w:val="3"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Значения 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целевых 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показателей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 (индикаторов) муниципальной программы</w:t>
            </w:r>
          </w:p>
        </w:tc>
        <w:tc>
          <w:tcPr>
            <w:tcW w:w="4281" w:type="dxa"/>
            <w:vMerge w:val="restart"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Обоснование отклонений значений целевого показателя (индикатора) на конец отчетного года (при наличии)</w:t>
            </w:r>
          </w:p>
        </w:tc>
      </w:tr>
      <w:tr w:rsidR="00E51F7E" w:rsidRPr="00B93A96" w:rsidTr="00D42DD9">
        <w:trPr>
          <w:tblHeader/>
          <w:jc w:val="center"/>
        </w:trPr>
        <w:tc>
          <w:tcPr>
            <w:tcW w:w="626" w:type="dxa"/>
            <w:vMerge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3011" w:type="dxa"/>
            <w:vMerge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1211" w:type="dxa"/>
            <w:vMerge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1730" w:type="dxa"/>
          </w:tcPr>
          <w:p w:rsidR="00E51F7E" w:rsidRPr="00B93A96" w:rsidRDefault="00E51F7E" w:rsidP="001F3A71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201</w:t>
            </w:r>
            <w:r w:rsidR="001F3A71">
              <w:rPr>
                <w:rFonts w:eastAsia="Calibri"/>
                <w:bCs/>
                <w:color w:val="auto"/>
                <w:kern w:val="2"/>
                <w:lang w:eastAsia="en-US"/>
              </w:rPr>
              <w:t>4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 год</w:t>
            </w:r>
          </w:p>
        </w:tc>
        <w:tc>
          <w:tcPr>
            <w:tcW w:w="1984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Отчетный год, план</w:t>
            </w:r>
          </w:p>
        </w:tc>
        <w:tc>
          <w:tcPr>
            <w:tcW w:w="2410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Отчетный год, факт</w:t>
            </w:r>
          </w:p>
        </w:tc>
        <w:tc>
          <w:tcPr>
            <w:tcW w:w="4281" w:type="dxa"/>
            <w:vMerge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</w:tr>
    </w:tbl>
    <w:p w:rsidR="00E51F7E" w:rsidRPr="00B93A96" w:rsidRDefault="00E51F7E" w:rsidP="00E51F7E">
      <w:pPr>
        <w:spacing w:after="200"/>
        <w:ind w:right="0" w:firstLine="0"/>
        <w:jc w:val="left"/>
        <w:rPr>
          <w:rFonts w:eastAsia="Calibri"/>
          <w:bCs/>
          <w:color w:val="auto"/>
          <w:sz w:val="2"/>
          <w:szCs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29"/>
        <w:gridCol w:w="3007"/>
        <w:gridCol w:w="1212"/>
        <w:gridCol w:w="1730"/>
        <w:gridCol w:w="1984"/>
        <w:gridCol w:w="2410"/>
        <w:gridCol w:w="4281"/>
      </w:tblGrid>
      <w:tr w:rsidR="00E51F7E" w:rsidRPr="00B93A96" w:rsidTr="00D42DD9">
        <w:trPr>
          <w:tblHeader/>
          <w:jc w:val="center"/>
        </w:trPr>
        <w:tc>
          <w:tcPr>
            <w:tcW w:w="629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1</w:t>
            </w:r>
          </w:p>
        </w:tc>
        <w:tc>
          <w:tcPr>
            <w:tcW w:w="3007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2</w:t>
            </w:r>
          </w:p>
        </w:tc>
        <w:tc>
          <w:tcPr>
            <w:tcW w:w="1212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3</w:t>
            </w:r>
          </w:p>
        </w:tc>
        <w:tc>
          <w:tcPr>
            <w:tcW w:w="1730" w:type="dxa"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6</w:t>
            </w:r>
          </w:p>
        </w:tc>
        <w:tc>
          <w:tcPr>
            <w:tcW w:w="4281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7</w:t>
            </w:r>
          </w:p>
        </w:tc>
      </w:tr>
      <w:tr w:rsidR="00E51F7E" w:rsidRPr="00B93A96" w:rsidTr="00E51F7E">
        <w:trPr>
          <w:jc w:val="center"/>
        </w:trPr>
        <w:tc>
          <w:tcPr>
            <w:tcW w:w="15253" w:type="dxa"/>
            <w:gridSpan w:val="7"/>
          </w:tcPr>
          <w:p w:rsidR="00E51F7E" w:rsidRPr="00B93A96" w:rsidRDefault="00E51F7E" w:rsidP="00E51F7E">
            <w:pPr>
              <w:suppressAutoHyphens/>
              <w:ind w:right="0" w:firstLine="0"/>
              <w:jc w:val="center"/>
              <w:rPr>
                <w:rFonts w:eastAsia="Calibri"/>
                <w:color w:val="auto"/>
                <w:kern w:val="2"/>
                <w:lang w:eastAsia="en-US"/>
              </w:rPr>
            </w:pPr>
            <w:r>
              <w:rPr>
                <w:rFonts w:eastAsia="Calibri"/>
                <w:color w:val="auto"/>
                <w:kern w:val="2"/>
                <w:lang w:eastAsia="en-US"/>
              </w:rPr>
              <w:t>М</w:t>
            </w:r>
            <w:r w:rsidRPr="00B93A96">
              <w:rPr>
                <w:rFonts w:eastAsia="Calibri"/>
                <w:color w:val="auto"/>
                <w:kern w:val="2"/>
                <w:lang w:eastAsia="en-US"/>
              </w:rPr>
              <w:t xml:space="preserve">униципальная программа 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Красюковского</w:t>
            </w:r>
            <w:r w:rsidRPr="00B93A96">
              <w:rPr>
                <w:rFonts w:eastAsia="Calibri"/>
                <w:color w:val="auto"/>
                <w:kern w:val="2"/>
                <w:lang w:eastAsia="en-US"/>
              </w:rPr>
              <w:t xml:space="preserve"> сельского поселения 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«</w:t>
            </w:r>
            <w:r w:rsidRPr="00E51F7E">
              <w:rPr>
                <w:rFonts w:eastAsia="Calibri"/>
                <w:bCs/>
                <w:color w:val="auto"/>
                <w:kern w:val="2"/>
                <w:lang w:eastAsia="en-US"/>
              </w:rPr>
              <w:t>Развитие физической культуры и спорта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»</w:t>
            </w:r>
          </w:p>
        </w:tc>
      </w:tr>
      <w:tr w:rsidR="00E51F7E" w:rsidRPr="00B93A96" w:rsidTr="00D42DD9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1.1.</w:t>
            </w:r>
          </w:p>
        </w:tc>
        <w:tc>
          <w:tcPr>
            <w:tcW w:w="3007" w:type="dxa"/>
            <w:shd w:val="clear" w:color="auto" w:fill="auto"/>
          </w:tcPr>
          <w:p w:rsidR="00E51F7E" w:rsidRPr="00E51F7E" w:rsidRDefault="00E51F7E" w:rsidP="0060178C">
            <w:pPr>
              <w:autoSpaceDE w:val="0"/>
              <w:autoSpaceDN w:val="0"/>
              <w:adjustRightInd w:val="0"/>
              <w:rPr>
                <w:kern w:val="2"/>
                <w:sz w:val="16"/>
                <w:szCs w:val="16"/>
              </w:rPr>
            </w:pPr>
            <w:r w:rsidRPr="00E51F7E">
              <w:rPr>
                <w:bCs/>
                <w:kern w:val="2"/>
                <w:sz w:val="16"/>
                <w:szCs w:val="16"/>
              </w:rPr>
              <w:t>Доля граждан Красюковского сельского поселения, систематически занимающихся физической культурой и спортом, в общей численности населения</w:t>
            </w:r>
            <w:r w:rsidRPr="00E51F7E">
              <w:rPr>
                <w:kern w:val="2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shd w:val="clear" w:color="auto" w:fill="auto"/>
            <w:noWrap/>
          </w:tcPr>
          <w:p w:rsidR="00E51F7E" w:rsidRPr="00D42DD9" w:rsidRDefault="00E51F7E" w:rsidP="00D42DD9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D42DD9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процентов</w:t>
            </w:r>
          </w:p>
        </w:tc>
        <w:tc>
          <w:tcPr>
            <w:tcW w:w="1730" w:type="dxa"/>
            <w:vAlign w:val="center"/>
          </w:tcPr>
          <w:p w:rsidR="00E51F7E" w:rsidRPr="00E51F7E" w:rsidRDefault="00E51F7E" w:rsidP="001F3A71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E51F7E">
              <w:rPr>
                <w:kern w:val="2"/>
                <w:sz w:val="20"/>
                <w:szCs w:val="20"/>
              </w:rPr>
              <w:t>5,</w:t>
            </w:r>
            <w:r w:rsidR="001F3A71">
              <w:rPr>
                <w:kern w:val="2"/>
                <w:sz w:val="20"/>
                <w:szCs w:val="20"/>
              </w:rPr>
              <w:t>9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E51F7E" w:rsidRPr="00E51F7E" w:rsidRDefault="001F3A71" w:rsidP="00B86D87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6,</w:t>
            </w:r>
            <w:r w:rsidR="00B86D87">
              <w:rPr>
                <w:kern w:val="2"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51F7E" w:rsidRPr="00E51F7E" w:rsidRDefault="001F3A71" w:rsidP="00B86D87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6,</w:t>
            </w:r>
            <w:r w:rsidR="00B86D87">
              <w:rPr>
                <w:kern w:val="2"/>
                <w:sz w:val="20"/>
                <w:szCs w:val="20"/>
              </w:rPr>
              <w:t>3</w:t>
            </w:r>
          </w:p>
        </w:tc>
        <w:tc>
          <w:tcPr>
            <w:tcW w:w="4281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-</w:t>
            </w:r>
          </w:p>
        </w:tc>
      </w:tr>
      <w:tr w:rsidR="00E51F7E" w:rsidRPr="00B93A96" w:rsidTr="00D42DD9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1.2.</w:t>
            </w:r>
          </w:p>
        </w:tc>
        <w:tc>
          <w:tcPr>
            <w:tcW w:w="3007" w:type="dxa"/>
            <w:shd w:val="clear" w:color="auto" w:fill="auto"/>
          </w:tcPr>
          <w:p w:rsidR="00E51F7E" w:rsidRPr="00E51F7E" w:rsidRDefault="00E51F7E" w:rsidP="0060178C">
            <w:pPr>
              <w:rPr>
                <w:sz w:val="16"/>
                <w:szCs w:val="16"/>
              </w:rPr>
            </w:pPr>
            <w:r w:rsidRPr="00E51F7E">
              <w:rPr>
                <w:sz w:val="16"/>
                <w:szCs w:val="16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212" w:type="dxa"/>
            <w:shd w:val="clear" w:color="auto" w:fill="auto"/>
            <w:noWrap/>
          </w:tcPr>
          <w:p w:rsidR="00E51F7E" w:rsidRPr="00D42DD9" w:rsidRDefault="00D42DD9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D42DD9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процентов</w:t>
            </w:r>
          </w:p>
        </w:tc>
        <w:tc>
          <w:tcPr>
            <w:tcW w:w="1730" w:type="dxa"/>
            <w:vAlign w:val="center"/>
          </w:tcPr>
          <w:p w:rsidR="00E51F7E" w:rsidRPr="00E51F7E" w:rsidRDefault="00E51F7E" w:rsidP="00853536">
            <w:pPr>
              <w:jc w:val="center"/>
              <w:rPr>
                <w:sz w:val="20"/>
                <w:szCs w:val="20"/>
              </w:rPr>
            </w:pPr>
            <w:r w:rsidRPr="00E51F7E">
              <w:rPr>
                <w:sz w:val="20"/>
                <w:szCs w:val="20"/>
              </w:rPr>
              <w:t>10,</w:t>
            </w:r>
            <w:r w:rsidR="00853536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E51F7E" w:rsidRPr="00E51F7E" w:rsidRDefault="00853536" w:rsidP="00E51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B86D87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51F7E" w:rsidRPr="00E51F7E" w:rsidRDefault="00853536" w:rsidP="008535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E51F7E" w:rsidRPr="00E51F7E">
              <w:rPr>
                <w:sz w:val="20"/>
                <w:szCs w:val="20"/>
              </w:rPr>
              <w:t>,</w:t>
            </w:r>
            <w:r w:rsidR="00B86D87">
              <w:rPr>
                <w:sz w:val="20"/>
                <w:szCs w:val="20"/>
              </w:rPr>
              <w:t>5</w:t>
            </w:r>
          </w:p>
        </w:tc>
        <w:tc>
          <w:tcPr>
            <w:tcW w:w="4281" w:type="dxa"/>
            <w:shd w:val="clear" w:color="auto" w:fill="auto"/>
            <w:noWrap/>
          </w:tcPr>
          <w:p w:rsidR="00E51F7E" w:rsidRDefault="00D42DD9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-</w:t>
            </w:r>
          </w:p>
        </w:tc>
      </w:tr>
      <w:tr w:rsidR="00E51F7E" w:rsidRPr="00B93A96" w:rsidTr="00D42DD9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E51F7E" w:rsidRPr="00B93A96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1.3.</w:t>
            </w:r>
          </w:p>
        </w:tc>
        <w:tc>
          <w:tcPr>
            <w:tcW w:w="3007" w:type="dxa"/>
            <w:shd w:val="clear" w:color="auto" w:fill="auto"/>
          </w:tcPr>
          <w:p w:rsidR="00E51F7E" w:rsidRPr="00E51F7E" w:rsidRDefault="00E51F7E" w:rsidP="0060178C">
            <w:pPr>
              <w:autoSpaceDE w:val="0"/>
              <w:autoSpaceDN w:val="0"/>
              <w:adjustRightInd w:val="0"/>
              <w:rPr>
                <w:kern w:val="2"/>
                <w:sz w:val="16"/>
                <w:szCs w:val="16"/>
              </w:rPr>
            </w:pPr>
            <w:r w:rsidRPr="00E51F7E">
              <w:rPr>
                <w:bCs/>
                <w:kern w:val="2"/>
                <w:sz w:val="16"/>
                <w:szCs w:val="16"/>
              </w:rPr>
              <w:t>Доля учащихся и студентов, систематически занимающихся физической культурой и спортом, в общей численности учащихся и студентов</w:t>
            </w:r>
          </w:p>
        </w:tc>
        <w:tc>
          <w:tcPr>
            <w:tcW w:w="1212" w:type="dxa"/>
            <w:shd w:val="clear" w:color="auto" w:fill="auto"/>
            <w:noWrap/>
          </w:tcPr>
          <w:p w:rsidR="00E51F7E" w:rsidRPr="00D42DD9" w:rsidRDefault="00D42DD9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D42DD9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процентов</w:t>
            </w:r>
          </w:p>
        </w:tc>
        <w:tc>
          <w:tcPr>
            <w:tcW w:w="1730" w:type="dxa"/>
            <w:vAlign w:val="center"/>
          </w:tcPr>
          <w:p w:rsidR="00E51F7E" w:rsidRPr="00E51F7E" w:rsidRDefault="00853536" w:rsidP="00E51F7E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67,5</w:t>
            </w:r>
          </w:p>
          <w:p w:rsidR="00E51F7E" w:rsidRPr="00E51F7E" w:rsidRDefault="00E51F7E" w:rsidP="00E51F7E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E51F7E" w:rsidRPr="00E51F7E" w:rsidRDefault="00B86D87" w:rsidP="00E51F7E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71,5</w:t>
            </w:r>
          </w:p>
          <w:p w:rsidR="00E51F7E" w:rsidRPr="00E51F7E" w:rsidRDefault="00E51F7E" w:rsidP="00E51F7E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E51F7E" w:rsidRPr="00E51F7E" w:rsidRDefault="00B86D87" w:rsidP="00E51F7E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71,5</w:t>
            </w:r>
          </w:p>
          <w:p w:rsidR="00E51F7E" w:rsidRPr="00E51F7E" w:rsidRDefault="00E51F7E" w:rsidP="00E51F7E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4281" w:type="dxa"/>
            <w:shd w:val="clear" w:color="auto" w:fill="auto"/>
            <w:noWrap/>
          </w:tcPr>
          <w:p w:rsidR="00E51F7E" w:rsidRDefault="00D42DD9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-</w:t>
            </w:r>
          </w:p>
        </w:tc>
      </w:tr>
    </w:tbl>
    <w:p w:rsidR="00E51F7E" w:rsidRPr="00B93A96" w:rsidRDefault="00E51F7E" w:rsidP="00E51F7E">
      <w:pPr>
        <w:autoSpaceDE w:val="0"/>
        <w:autoSpaceDN w:val="0"/>
        <w:adjustRightInd w:val="0"/>
        <w:ind w:right="0" w:firstLine="0"/>
        <w:rPr>
          <w:rFonts w:eastAsia="Calibri"/>
          <w:bCs/>
          <w:color w:val="auto"/>
          <w:kern w:val="2"/>
          <w:lang w:eastAsia="en-US"/>
        </w:rPr>
      </w:pPr>
    </w:p>
    <w:p w:rsidR="00E51F7E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E51F7E" w:rsidRDefault="00E51F7E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E51F7E" w:rsidRDefault="00E51F7E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E51F7E" w:rsidRPr="00236DD7" w:rsidRDefault="00E51F7E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2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Красюковского сельского поселения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 xml:space="preserve">от </w:t>
      </w:r>
      <w:r w:rsidR="002F1D32">
        <w:rPr>
          <w:rFonts w:eastAsia="Calibri"/>
          <w:color w:val="auto"/>
          <w:sz w:val="24"/>
          <w:szCs w:val="24"/>
          <w:lang w:eastAsia="en-US"/>
        </w:rPr>
        <w:t>27</w:t>
      </w:r>
      <w:r w:rsidRPr="00236DD7">
        <w:rPr>
          <w:rFonts w:eastAsia="Calibri"/>
          <w:color w:val="auto"/>
          <w:sz w:val="24"/>
          <w:szCs w:val="24"/>
          <w:lang w:eastAsia="en-US"/>
        </w:rPr>
        <w:t>.02.201</w:t>
      </w:r>
      <w:r w:rsidR="002F1D32">
        <w:rPr>
          <w:rFonts w:eastAsia="Calibri"/>
          <w:color w:val="auto"/>
          <w:sz w:val="24"/>
          <w:szCs w:val="24"/>
          <w:lang w:eastAsia="en-US"/>
        </w:rPr>
        <w:t>7</w:t>
      </w:r>
      <w:r w:rsidRPr="00236DD7">
        <w:rPr>
          <w:rFonts w:eastAsia="Calibri"/>
          <w:color w:val="auto"/>
          <w:sz w:val="24"/>
          <w:szCs w:val="24"/>
          <w:lang w:eastAsia="en-US"/>
        </w:rPr>
        <w:t>г</w:t>
      </w:r>
      <w:r w:rsidR="00853536"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Pr="00236DD7">
        <w:rPr>
          <w:rFonts w:eastAsia="Calibri"/>
          <w:color w:val="auto"/>
          <w:sz w:val="24"/>
          <w:szCs w:val="24"/>
          <w:lang w:eastAsia="en-US"/>
        </w:rPr>
        <w:t>. №</w:t>
      </w:r>
      <w:r w:rsidR="00853536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2F1D32">
        <w:rPr>
          <w:rFonts w:eastAsia="Calibri"/>
          <w:color w:val="auto"/>
          <w:sz w:val="24"/>
          <w:szCs w:val="24"/>
          <w:lang w:eastAsia="en-US"/>
        </w:rPr>
        <w:t>64</w:t>
      </w:r>
      <w:r w:rsidRPr="00236DD7">
        <w:rPr>
          <w:rFonts w:eastAsia="Calibri"/>
          <w:color w:val="auto"/>
          <w:sz w:val="24"/>
          <w:szCs w:val="24"/>
          <w:lang w:eastAsia="en-US"/>
        </w:rPr>
        <w:t xml:space="preserve">  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E51F7E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E51F7E" w:rsidRPr="002F1D32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2F1D32">
        <w:rPr>
          <w:rFonts w:eastAsia="Calibri"/>
          <w:b/>
          <w:bCs/>
          <w:color w:val="auto"/>
          <w:kern w:val="2"/>
          <w:lang w:eastAsia="en-US"/>
        </w:rPr>
        <w:t xml:space="preserve">Сведения о степени выполнения </w:t>
      </w:r>
    </w:p>
    <w:p w:rsidR="00E51F7E" w:rsidRPr="002F1D32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2F1D32">
        <w:rPr>
          <w:rFonts w:eastAsia="Calibri"/>
          <w:b/>
          <w:bCs/>
          <w:color w:val="auto"/>
          <w:kern w:val="2"/>
          <w:lang w:eastAsia="en-US"/>
        </w:rPr>
        <w:t>подпрограмм, основных мероприятий муниципальной программы Красюковского сельского поселения</w:t>
      </w:r>
    </w:p>
    <w:p w:rsidR="00E51F7E" w:rsidRPr="002F1D32" w:rsidRDefault="00E51F7E" w:rsidP="00E51F7E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2F1D32">
        <w:rPr>
          <w:rFonts w:eastAsia="Calibri"/>
          <w:b/>
          <w:bCs/>
          <w:color w:val="auto"/>
          <w:kern w:val="2"/>
          <w:lang w:eastAsia="en-US"/>
        </w:rPr>
        <w:t xml:space="preserve"> «Развитие физической культуры и спорта»</w:t>
      </w:r>
    </w:p>
    <w:p w:rsidR="00E51F7E" w:rsidRPr="00316B5F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93"/>
        <w:gridCol w:w="2311"/>
        <w:gridCol w:w="1618"/>
        <w:gridCol w:w="1474"/>
        <w:gridCol w:w="1473"/>
        <w:gridCol w:w="1767"/>
        <w:gridCol w:w="1472"/>
        <w:gridCol w:w="1521"/>
        <w:gridCol w:w="1226"/>
        <w:gridCol w:w="1698"/>
      </w:tblGrid>
      <w:tr w:rsidR="00E51F7E" w:rsidRPr="00AD28EB" w:rsidTr="00C921D4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311" w:type="dxa"/>
            <w:vMerge w:val="restart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Номер и наимено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вание основного мероприятия</w:t>
            </w:r>
          </w:p>
        </w:tc>
        <w:tc>
          <w:tcPr>
            <w:tcW w:w="1618" w:type="dxa"/>
            <w:vMerge w:val="restart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твет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 xml:space="preserve">ственный за </w:t>
            </w: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Плановый с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рок</w:t>
            </w:r>
          </w:p>
        </w:tc>
        <w:tc>
          <w:tcPr>
            <w:tcW w:w="3239" w:type="dxa"/>
            <w:gridSpan w:val="2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Фактический срок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Результаты</w:t>
            </w:r>
          </w:p>
        </w:tc>
        <w:tc>
          <w:tcPr>
            <w:tcW w:w="1698" w:type="dxa"/>
            <w:vMerge w:val="restart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Проблемы, возникшие в ходе реализации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муниципальной про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граммы (подпро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граммы)</w:t>
            </w:r>
          </w:p>
        </w:tc>
      </w:tr>
      <w:tr w:rsidR="00E51F7E" w:rsidRPr="00AD28EB" w:rsidTr="00C921D4">
        <w:trPr>
          <w:jc w:val="center"/>
        </w:trPr>
        <w:tc>
          <w:tcPr>
            <w:tcW w:w="693" w:type="dxa"/>
            <w:vMerge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311" w:type="dxa"/>
            <w:vMerge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618" w:type="dxa"/>
            <w:vMerge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начала реа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лизации</w:t>
            </w:r>
          </w:p>
        </w:tc>
        <w:tc>
          <w:tcPr>
            <w:tcW w:w="1473" w:type="dxa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окончания реализации</w:t>
            </w:r>
          </w:p>
        </w:tc>
        <w:tc>
          <w:tcPr>
            <w:tcW w:w="1767" w:type="dxa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начала реа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лизации</w:t>
            </w:r>
          </w:p>
        </w:tc>
        <w:tc>
          <w:tcPr>
            <w:tcW w:w="1472" w:type="dxa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окончания реализации</w:t>
            </w:r>
          </w:p>
        </w:tc>
        <w:tc>
          <w:tcPr>
            <w:tcW w:w="1521" w:type="dxa"/>
            <w:shd w:val="clear" w:color="auto" w:fill="auto"/>
          </w:tcPr>
          <w:p w:rsidR="00E51F7E" w:rsidRPr="00AD28EB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запланированные</w:t>
            </w:r>
          </w:p>
        </w:tc>
        <w:tc>
          <w:tcPr>
            <w:tcW w:w="1226" w:type="dxa"/>
            <w:shd w:val="clear" w:color="auto" w:fill="auto"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достигнутые</w:t>
            </w:r>
          </w:p>
        </w:tc>
        <w:tc>
          <w:tcPr>
            <w:tcW w:w="1698" w:type="dxa"/>
            <w:vMerge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</w:tr>
      <w:tr w:rsidR="00E51F7E" w:rsidRPr="00AD28EB" w:rsidTr="00C921D4">
        <w:trPr>
          <w:tblHeader/>
          <w:jc w:val="center"/>
        </w:trPr>
        <w:tc>
          <w:tcPr>
            <w:tcW w:w="693" w:type="dxa"/>
            <w:shd w:val="clear" w:color="auto" w:fill="auto"/>
            <w:noWrap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11" w:type="dxa"/>
            <w:shd w:val="clear" w:color="auto" w:fill="auto"/>
            <w:noWrap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18" w:type="dxa"/>
            <w:shd w:val="clear" w:color="auto" w:fill="auto"/>
            <w:noWrap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74" w:type="dxa"/>
            <w:shd w:val="clear" w:color="auto" w:fill="auto"/>
            <w:noWrap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73" w:type="dxa"/>
            <w:shd w:val="clear" w:color="auto" w:fill="auto"/>
            <w:noWrap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747" w:type="dxa"/>
            <w:gridSpan w:val="2"/>
            <w:shd w:val="clear" w:color="auto" w:fill="auto"/>
            <w:noWrap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98" w:type="dxa"/>
            <w:shd w:val="clear" w:color="auto" w:fill="auto"/>
            <w:noWrap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8</w:t>
            </w:r>
          </w:p>
        </w:tc>
      </w:tr>
      <w:tr w:rsidR="00E51F7E" w:rsidRPr="00316B5F" w:rsidTr="00C921D4">
        <w:trPr>
          <w:jc w:val="center"/>
        </w:trPr>
        <w:tc>
          <w:tcPr>
            <w:tcW w:w="693" w:type="dxa"/>
            <w:shd w:val="clear" w:color="auto" w:fill="auto"/>
            <w:noWrap/>
          </w:tcPr>
          <w:p w:rsidR="00E51F7E" w:rsidRPr="00316B5F" w:rsidRDefault="00E51F7E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560" w:type="dxa"/>
            <w:gridSpan w:val="9"/>
            <w:shd w:val="clear" w:color="auto" w:fill="auto"/>
          </w:tcPr>
          <w:p w:rsidR="00E51F7E" w:rsidRPr="00316B5F" w:rsidRDefault="00E51F7E" w:rsidP="00E51F7E">
            <w:pPr>
              <w:suppressAutoHyphens/>
              <w:ind w:right="0" w:firstLine="0"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>М</w:t>
            </w:r>
            <w:r w:rsidRPr="00316B5F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 xml:space="preserve">униципальная программа 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Красюковского</w:t>
            </w:r>
            <w:r w:rsidRPr="00316B5F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 xml:space="preserve"> сельского поселения 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«</w:t>
            </w:r>
            <w:r w:rsidRPr="00E51F7E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Развитие физической культуры и спорта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»</w:t>
            </w:r>
          </w:p>
        </w:tc>
      </w:tr>
      <w:tr w:rsidR="00C921D4" w:rsidRPr="00AD28EB" w:rsidTr="00C921D4">
        <w:trPr>
          <w:jc w:val="center"/>
        </w:trPr>
        <w:tc>
          <w:tcPr>
            <w:tcW w:w="693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311" w:type="dxa"/>
            <w:shd w:val="clear" w:color="auto" w:fill="auto"/>
          </w:tcPr>
          <w:p w:rsidR="00C921D4" w:rsidRPr="0080416B" w:rsidRDefault="00C921D4" w:rsidP="008535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Приобретение спортивного инвентаря </w:t>
            </w:r>
            <w:r w:rsidR="00853536">
              <w:rPr>
                <w:rFonts w:ascii="Times New Roman" w:hAnsi="Times New Roman" w:cs="Times New Roman"/>
                <w:kern w:val="2"/>
              </w:rPr>
              <w:t>и формы</w:t>
            </w:r>
          </w:p>
        </w:tc>
        <w:tc>
          <w:tcPr>
            <w:tcW w:w="1618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Администрация Красюковского сельского поселения</w:t>
            </w:r>
          </w:p>
        </w:tc>
        <w:tc>
          <w:tcPr>
            <w:tcW w:w="1474" w:type="dxa"/>
            <w:shd w:val="clear" w:color="auto" w:fill="auto"/>
          </w:tcPr>
          <w:p w:rsidR="00C921D4" w:rsidRPr="00316B5F" w:rsidRDefault="00C921D4" w:rsidP="00853536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01.01.201</w:t>
            </w:r>
            <w:r w:rsidR="007776CC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73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31.12.2020 </w:t>
            </w:r>
          </w:p>
        </w:tc>
        <w:tc>
          <w:tcPr>
            <w:tcW w:w="1767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01.01.2014 </w:t>
            </w:r>
          </w:p>
        </w:tc>
        <w:tc>
          <w:tcPr>
            <w:tcW w:w="1472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vMerge w:val="restart"/>
            <w:shd w:val="clear" w:color="auto" w:fill="auto"/>
          </w:tcPr>
          <w:p w:rsidR="00C921D4" w:rsidRPr="00316B5F" w:rsidRDefault="00C921D4" w:rsidP="00C921D4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Увеличение д</w:t>
            </w:r>
            <w:r w:rsidRPr="00C921D4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ол</w:t>
            </w: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и</w:t>
            </w:r>
            <w:r w:rsidRPr="00C921D4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граждан Красюковского сельского поселения, систематически занимающихся физической культурой и спортом</w:t>
            </w:r>
          </w:p>
        </w:tc>
        <w:tc>
          <w:tcPr>
            <w:tcW w:w="1698" w:type="dxa"/>
            <w:shd w:val="clear" w:color="auto" w:fill="auto"/>
          </w:tcPr>
          <w:p w:rsidR="00C921D4" w:rsidRPr="00316B5F" w:rsidRDefault="00C921D4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  <w:tr w:rsidR="00C921D4" w:rsidRPr="00AD28EB" w:rsidTr="00C921D4">
        <w:trPr>
          <w:jc w:val="center"/>
        </w:trPr>
        <w:tc>
          <w:tcPr>
            <w:tcW w:w="693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311" w:type="dxa"/>
            <w:shd w:val="clear" w:color="auto" w:fill="auto"/>
          </w:tcPr>
          <w:p w:rsidR="00C921D4" w:rsidRPr="0080416B" w:rsidRDefault="00C921D4" w:rsidP="0060178C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>Организация соревнований и их финансирование</w:t>
            </w:r>
          </w:p>
        </w:tc>
        <w:tc>
          <w:tcPr>
            <w:tcW w:w="1618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Администрация Красюковского сельского поселения</w:t>
            </w:r>
          </w:p>
        </w:tc>
        <w:tc>
          <w:tcPr>
            <w:tcW w:w="1474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01.01.2014 </w:t>
            </w:r>
          </w:p>
        </w:tc>
        <w:tc>
          <w:tcPr>
            <w:tcW w:w="1473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31.12.2020 </w:t>
            </w:r>
          </w:p>
        </w:tc>
        <w:tc>
          <w:tcPr>
            <w:tcW w:w="1767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01.01.2014 </w:t>
            </w:r>
          </w:p>
        </w:tc>
        <w:tc>
          <w:tcPr>
            <w:tcW w:w="1472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vMerge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698" w:type="dxa"/>
            <w:shd w:val="clear" w:color="auto" w:fill="auto"/>
          </w:tcPr>
          <w:p w:rsidR="00C921D4" w:rsidRPr="00316B5F" w:rsidRDefault="00C921D4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  <w:tr w:rsidR="00C921D4" w:rsidRPr="00AD28EB" w:rsidTr="00C921D4">
        <w:trPr>
          <w:jc w:val="center"/>
        </w:trPr>
        <w:tc>
          <w:tcPr>
            <w:tcW w:w="693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311" w:type="dxa"/>
            <w:shd w:val="clear" w:color="auto" w:fill="auto"/>
          </w:tcPr>
          <w:p w:rsidR="00C921D4" w:rsidRPr="00C921D4" w:rsidRDefault="00C921D4" w:rsidP="0060178C">
            <w:pPr>
              <w:rPr>
                <w:kern w:val="2"/>
                <w:sz w:val="20"/>
                <w:szCs w:val="20"/>
              </w:rPr>
            </w:pPr>
            <w:r w:rsidRPr="00C921D4">
              <w:rPr>
                <w:kern w:val="2"/>
                <w:sz w:val="20"/>
                <w:szCs w:val="20"/>
              </w:rPr>
              <w:t>Финансовая поддержка футбольны</w:t>
            </w:r>
            <w:r w:rsidR="007776CC">
              <w:rPr>
                <w:kern w:val="2"/>
                <w:sz w:val="20"/>
                <w:szCs w:val="20"/>
              </w:rPr>
              <w:t>х</w:t>
            </w:r>
            <w:r w:rsidRPr="00C921D4">
              <w:rPr>
                <w:kern w:val="2"/>
                <w:sz w:val="20"/>
                <w:szCs w:val="20"/>
              </w:rPr>
              <w:t>х команд поселения</w:t>
            </w:r>
          </w:p>
        </w:tc>
        <w:tc>
          <w:tcPr>
            <w:tcW w:w="1618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Администрация Красюковского сельского поселения</w:t>
            </w:r>
          </w:p>
        </w:tc>
        <w:tc>
          <w:tcPr>
            <w:tcW w:w="1474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01.01.2014 </w:t>
            </w:r>
          </w:p>
        </w:tc>
        <w:tc>
          <w:tcPr>
            <w:tcW w:w="1473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31.12.2020 </w:t>
            </w:r>
          </w:p>
        </w:tc>
        <w:tc>
          <w:tcPr>
            <w:tcW w:w="1767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01.01.2014 </w:t>
            </w:r>
          </w:p>
        </w:tc>
        <w:tc>
          <w:tcPr>
            <w:tcW w:w="1472" w:type="dxa"/>
            <w:shd w:val="clear" w:color="auto" w:fill="auto"/>
          </w:tcPr>
          <w:p w:rsidR="00C921D4" w:rsidRPr="00316B5F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vMerge/>
            <w:shd w:val="clear" w:color="auto" w:fill="auto"/>
          </w:tcPr>
          <w:p w:rsidR="00C921D4" w:rsidRPr="00AD28EB" w:rsidRDefault="00C921D4" w:rsidP="0060178C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698" w:type="dxa"/>
            <w:shd w:val="clear" w:color="auto" w:fill="auto"/>
          </w:tcPr>
          <w:p w:rsidR="00C921D4" w:rsidRPr="00AD28EB" w:rsidRDefault="00C921D4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</w:tbl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E51F7E" w:rsidRDefault="00E51F7E" w:rsidP="00E51F7E">
      <w:pPr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  <w:sz w:val="24"/>
          <w:szCs w:val="24"/>
        </w:rPr>
      </w:pPr>
    </w:p>
    <w:p w:rsidR="00E51F7E" w:rsidRDefault="00E51F7E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E51F7E" w:rsidRDefault="00E51F7E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E51F7E" w:rsidRDefault="00E51F7E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E51F7E" w:rsidRPr="00236DD7" w:rsidRDefault="00E51F7E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3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Красюковского сельского поселения</w:t>
      </w:r>
    </w:p>
    <w:p w:rsidR="00E51F7E" w:rsidRDefault="007776CC" w:rsidP="00E51F7E">
      <w:pPr>
        <w:autoSpaceDE w:val="0"/>
        <w:autoSpaceDN w:val="0"/>
        <w:adjustRightInd w:val="0"/>
        <w:ind w:right="0" w:firstLine="0"/>
        <w:jc w:val="right"/>
        <w:rPr>
          <w:b/>
          <w:bCs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от </w:t>
      </w:r>
      <w:r w:rsidR="002F1D32">
        <w:rPr>
          <w:rFonts w:eastAsia="Calibri"/>
          <w:color w:val="auto"/>
          <w:sz w:val="24"/>
          <w:szCs w:val="24"/>
          <w:lang w:eastAsia="en-US"/>
        </w:rPr>
        <w:t>27</w:t>
      </w:r>
      <w:r w:rsidR="00E51F7E" w:rsidRPr="00236DD7">
        <w:rPr>
          <w:rFonts w:eastAsia="Calibri"/>
          <w:color w:val="auto"/>
          <w:sz w:val="24"/>
          <w:szCs w:val="24"/>
          <w:lang w:eastAsia="en-US"/>
        </w:rPr>
        <w:t>.02.201</w:t>
      </w:r>
      <w:r w:rsidR="002F1D32">
        <w:rPr>
          <w:rFonts w:eastAsia="Calibri"/>
          <w:color w:val="auto"/>
          <w:sz w:val="24"/>
          <w:szCs w:val="24"/>
          <w:lang w:eastAsia="en-US"/>
        </w:rPr>
        <w:t>7</w:t>
      </w:r>
      <w:r w:rsidR="00E51F7E" w:rsidRPr="00236DD7">
        <w:rPr>
          <w:rFonts w:eastAsia="Calibri"/>
          <w:color w:val="auto"/>
          <w:sz w:val="24"/>
          <w:szCs w:val="24"/>
          <w:lang w:eastAsia="en-US"/>
        </w:rPr>
        <w:t>г</w:t>
      </w:r>
      <w:r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="00E51F7E" w:rsidRPr="00236DD7">
        <w:rPr>
          <w:rFonts w:eastAsia="Calibri"/>
          <w:color w:val="auto"/>
          <w:sz w:val="24"/>
          <w:szCs w:val="24"/>
          <w:lang w:eastAsia="en-US"/>
        </w:rPr>
        <w:t>. №</w:t>
      </w:r>
      <w:r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2F1D32">
        <w:rPr>
          <w:rFonts w:eastAsia="Calibri"/>
          <w:color w:val="auto"/>
          <w:sz w:val="24"/>
          <w:szCs w:val="24"/>
          <w:lang w:eastAsia="en-US"/>
        </w:rPr>
        <w:t>64</w:t>
      </w:r>
      <w:r w:rsidR="00E51F7E" w:rsidRPr="00236DD7">
        <w:rPr>
          <w:rFonts w:eastAsia="Calibri"/>
          <w:color w:val="auto"/>
          <w:sz w:val="24"/>
          <w:szCs w:val="24"/>
          <w:lang w:eastAsia="en-US"/>
        </w:rPr>
        <w:t xml:space="preserve"> </w:t>
      </w:r>
    </w:p>
    <w:p w:rsidR="00E51F7E" w:rsidRDefault="00E51F7E" w:rsidP="00E51F7E">
      <w:pPr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  <w:sz w:val="24"/>
          <w:szCs w:val="24"/>
        </w:rPr>
      </w:pPr>
    </w:p>
    <w:p w:rsidR="00E51F7E" w:rsidRPr="00F82887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F82887">
        <w:rPr>
          <w:rFonts w:eastAsia="Calibri"/>
          <w:b/>
          <w:bCs/>
          <w:color w:val="auto"/>
          <w:kern w:val="2"/>
          <w:lang w:eastAsia="en-US"/>
        </w:rPr>
        <w:t xml:space="preserve">Отчет об использовании средств бюджета Красюковского сельского поселения </w:t>
      </w:r>
    </w:p>
    <w:p w:rsidR="00E51F7E" w:rsidRPr="00F82887" w:rsidRDefault="00E51F7E" w:rsidP="00E51F7E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F82887">
        <w:rPr>
          <w:rFonts w:eastAsia="Calibri"/>
          <w:b/>
          <w:bCs/>
          <w:color w:val="auto"/>
          <w:kern w:val="2"/>
          <w:lang w:eastAsia="en-US"/>
        </w:rPr>
        <w:t>на реализацию муниципальной программы «</w:t>
      </w:r>
      <w:r w:rsidRPr="00E51F7E">
        <w:rPr>
          <w:rFonts w:eastAsia="Calibri"/>
          <w:b/>
          <w:bCs/>
          <w:color w:val="auto"/>
          <w:kern w:val="2"/>
          <w:lang w:eastAsia="en-US"/>
        </w:rPr>
        <w:t>Развитие физической культуры и спорта</w:t>
      </w:r>
      <w:r w:rsidRPr="00F82887">
        <w:rPr>
          <w:rFonts w:eastAsia="Calibri"/>
          <w:b/>
          <w:bCs/>
          <w:color w:val="auto"/>
          <w:kern w:val="2"/>
          <w:lang w:eastAsia="en-US"/>
        </w:rPr>
        <w:t>»</w:t>
      </w:r>
    </w:p>
    <w:p w:rsidR="00E51F7E" w:rsidRPr="00F82887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p w:rsidR="00E51F7E" w:rsidRPr="00F82887" w:rsidRDefault="00E51F7E" w:rsidP="00E51F7E">
      <w:pPr>
        <w:autoSpaceDE w:val="0"/>
        <w:autoSpaceDN w:val="0"/>
        <w:adjustRightInd w:val="0"/>
        <w:ind w:right="0" w:firstLine="0"/>
        <w:jc w:val="center"/>
        <w:outlineLvl w:val="0"/>
        <w:rPr>
          <w:rFonts w:eastAsia="Calibri"/>
          <w:bCs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044"/>
        <w:gridCol w:w="2403"/>
        <w:gridCol w:w="1821"/>
        <w:gridCol w:w="573"/>
        <w:gridCol w:w="433"/>
        <w:gridCol w:w="367"/>
        <w:gridCol w:w="781"/>
        <w:gridCol w:w="2650"/>
        <w:gridCol w:w="2762"/>
        <w:gridCol w:w="2419"/>
      </w:tblGrid>
      <w:tr w:rsidR="00E51F7E" w:rsidRPr="00F82887" w:rsidTr="00C921D4">
        <w:trPr>
          <w:trHeight w:val="734"/>
          <w:jc w:val="center"/>
        </w:trPr>
        <w:tc>
          <w:tcPr>
            <w:tcW w:w="1005" w:type="dxa"/>
            <w:vMerge w:val="restart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2313" w:type="dxa"/>
            <w:vMerge w:val="restart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Наименование </w:t>
            </w:r>
          </w:p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муниципальной программы, подпро</w:t>
            </w: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граммы муниципальной программы, основного меро</w:t>
            </w: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приятия</w:t>
            </w:r>
          </w:p>
        </w:tc>
        <w:tc>
          <w:tcPr>
            <w:tcW w:w="1753" w:type="dxa"/>
            <w:vMerge w:val="restart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Ответственный исполнитель </w:t>
            </w:r>
          </w:p>
        </w:tc>
        <w:tc>
          <w:tcPr>
            <w:tcW w:w="2074" w:type="dxa"/>
            <w:gridSpan w:val="4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Код бюджетной классификации</w:t>
            </w:r>
          </w:p>
        </w:tc>
        <w:tc>
          <w:tcPr>
            <w:tcW w:w="7539" w:type="dxa"/>
            <w:gridSpan w:val="3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Расходы (тыс. руб.)</w:t>
            </w:r>
          </w:p>
        </w:tc>
      </w:tr>
      <w:tr w:rsidR="00E51F7E" w:rsidRPr="00AD28EB" w:rsidTr="0060178C">
        <w:trPr>
          <w:jc w:val="center"/>
        </w:trPr>
        <w:tc>
          <w:tcPr>
            <w:tcW w:w="1005" w:type="dxa"/>
            <w:vMerge/>
          </w:tcPr>
          <w:p w:rsidR="00E51F7E" w:rsidRPr="00F82887" w:rsidRDefault="00E51F7E" w:rsidP="0060178C">
            <w:pPr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313" w:type="dxa"/>
            <w:vMerge/>
          </w:tcPr>
          <w:p w:rsidR="00E51F7E" w:rsidRPr="00F82887" w:rsidRDefault="00E51F7E" w:rsidP="0060178C">
            <w:pPr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753" w:type="dxa"/>
            <w:vMerge/>
          </w:tcPr>
          <w:p w:rsidR="00E51F7E" w:rsidRPr="00F82887" w:rsidRDefault="00E51F7E" w:rsidP="0060178C">
            <w:pPr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552" w:type="dxa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417" w:type="dxa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РзПр</w:t>
            </w:r>
          </w:p>
        </w:tc>
        <w:tc>
          <w:tcPr>
            <w:tcW w:w="353" w:type="dxa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752" w:type="dxa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2551" w:type="dxa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Сводная бюджетная роспись план на 1 января отчетного года</w:t>
            </w:r>
          </w:p>
        </w:tc>
        <w:tc>
          <w:tcPr>
            <w:tcW w:w="2659" w:type="dxa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Сводная бюджетная роспись на отчетную дату</w:t>
            </w:r>
          </w:p>
        </w:tc>
        <w:tc>
          <w:tcPr>
            <w:tcW w:w="2329" w:type="dxa"/>
            <w:shd w:val="clear" w:color="auto" w:fill="auto"/>
          </w:tcPr>
          <w:p w:rsidR="00E51F7E" w:rsidRPr="00F82887" w:rsidRDefault="00E51F7E" w:rsidP="0060178C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Кассовое исполнение</w:t>
            </w:r>
          </w:p>
        </w:tc>
      </w:tr>
    </w:tbl>
    <w:p w:rsidR="00E51F7E" w:rsidRPr="00F82887" w:rsidRDefault="00E51F7E" w:rsidP="00E51F7E">
      <w:pPr>
        <w:ind w:right="0" w:firstLine="0"/>
        <w:jc w:val="left"/>
        <w:rPr>
          <w:rFonts w:eastAsia="Calibri"/>
          <w:bCs/>
          <w:color w:val="auto"/>
          <w:sz w:val="20"/>
          <w:szCs w:val="20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042"/>
        <w:gridCol w:w="2405"/>
        <w:gridCol w:w="1811"/>
        <w:gridCol w:w="575"/>
        <w:gridCol w:w="435"/>
        <w:gridCol w:w="369"/>
        <w:gridCol w:w="785"/>
        <w:gridCol w:w="2650"/>
        <w:gridCol w:w="2762"/>
        <w:gridCol w:w="2419"/>
      </w:tblGrid>
      <w:tr w:rsidR="00E51F7E" w:rsidRPr="00AD28EB" w:rsidTr="00C921D4">
        <w:trPr>
          <w:tblHeader/>
          <w:jc w:val="center"/>
        </w:trPr>
        <w:tc>
          <w:tcPr>
            <w:tcW w:w="1042" w:type="dxa"/>
            <w:shd w:val="clear" w:color="auto" w:fill="auto"/>
            <w:noWrap/>
          </w:tcPr>
          <w:p w:rsidR="00E51F7E" w:rsidRPr="00F82887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05" w:type="dxa"/>
            <w:shd w:val="clear" w:color="auto" w:fill="auto"/>
            <w:noWrap/>
          </w:tcPr>
          <w:p w:rsidR="00E51F7E" w:rsidRPr="00F82887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11" w:type="dxa"/>
            <w:shd w:val="clear" w:color="auto" w:fill="auto"/>
            <w:noWrap/>
          </w:tcPr>
          <w:p w:rsidR="00E51F7E" w:rsidRPr="00F82887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5" w:type="dxa"/>
            <w:shd w:val="clear" w:color="auto" w:fill="auto"/>
            <w:noWrap/>
          </w:tcPr>
          <w:p w:rsidR="00E51F7E" w:rsidRPr="00F82887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5" w:type="dxa"/>
            <w:shd w:val="clear" w:color="auto" w:fill="auto"/>
            <w:noWrap/>
          </w:tcPr>
          <w:p w:rsidR="00E51F7E" w:rsidRPr="00F82887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69" w:type="dxa"/>
            <w:shd w:val="clear" w:color="auto" w:fill="auto"/>
            <w:noWrap/>
          </w:tcPr>
          <w:p w:rsidR="00E51F7E" w:rsidRPr="00F82887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85" w:type="dxa"/>
            <w:shd w:val="clear" w:color="auto" w:fill="auto"/>
            <w:noWrap/>
          </w:tcPr>
          <w:p w:rsidR="00E51F7E" w:rsidRPr="00F82887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650" w:type="dxa"/>
            <w:shd w:val="clear" w:color="auto" w:fill="auto"/>
            <w:noWrap/>
          </w:tcPr>
          <w:p w:rsidR="00E51F7E" w:rsidRPr="00F82887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762" w:type="dxa"/>
            <w:shd w:val="clear" w:color="auto" w:fill="auto"/>
            <w:noWrap/>
          </w:tcPr>
          <w:p w:rsidR="00E51F7E" w:rsidRPr="00F82887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19" w:type="dxa"/>
            <w:shd w:val="clear" w:color="auto" w:fill="auto"/>
            <w:noWrap/>
          </w:tcPr>
          <w:p w:rsidR="00E51F7E" w:rsidRPr="00F82887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10</w:t>
            </w:r>
          </w:p>
        </w:tc>
      </w:tr>
      <w:tr w:rsidR="00C921D4" w:rsidRPr="00AD28EB" w:rsidTr="00C921D4">
        <w:trPr>
          <w:jc w:val="center"/>
        </w:trPr>
        <w:tc>
          <w:tcPr>
            <w:tcW w:w="1042" w:type="dxa"/>
            <w:shd w:val="clear" w:color="auto" w:fill="auto"/>
          </w:tcPr>
          <w:p w:rsidR="00C921D4" w:rsidRPr="00F82887" w:rsidRDefault="00C921D4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Муниципальная</w:t>
            </w: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br/>
              <w:t>программа</w:t>
            </w:r>
          </w:p>
        </w:tc>
        <w:tc>
          <w:tcPr>
            <w:tcW w:w="2405" w:type="dxa"/>
            <w:shd w:val="clear" w:color="auto" w:fill="auto"/>
            <w:noWrap/>
          </w:tcPr>
          <w:p w:rsidR="00C921D4" w:rsidRPr="00F82887" w:rsidRDefault="00C921D4" w:rsidP="0060178C">
            <w:pPr>
              <w:suppressAutoHyphens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«</w:t>
            </w:r>
            <w:r w:rsidRPr="00E51F7E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Развитие физической культуры и спорта</w:t>
            </w: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»</w:t>
            </w:r>
          </w:p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811" w:type="dxa"/>
            <w:shd w:val="clear" w:color="auto" w:fill="auto"/>
          </w:tcPr>
          <w:p w:rsidR="00C921D4" w:rsidRPr="00F82887" w:rsidRDefault="00C921D4" w:rsidP="00C921D4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Администрация Красюковского сельского поселения</w:t>
            </w:r>
          </w:p>
        </w:tc>
        <w:tc>
          <w:tcPr>
            <w:tcW w:w="57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43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69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8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650" w:type="dxa"/>
            <w:shd w:val="clear" w:color="auto" w:fill="auto"/>
            <w:noWrap/>
          </w:tcPr>
          <w:p w:rsidR="00C921D4" w:rsidRPr="00F82887" w:rsidRDefault="00B86D87" w:rsidP="007776C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30</w:t>
            </w:r>
            <w:r w:rsidR="00C921D4"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2762" w:type="dxa"/>
            <w:shd w:val="clear" w:color="auto" w:fill="auto"/>
            <w:noWrap/>
          </w:tcPr>
          <w:p w:rsidR="00C921D4" w:rsidRPr="00F82887" w:rsidRDefault="00B86D87" w:rsidP="0060178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25</w:t>
            </w:r>
            <w:r w:rsidR="00C921D4"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2419" w:type="dxa"/>
            <w:shd w:val="clear" w:color="auto" w:fill="auto"/>
            <w:noWrap/>
          </w:tcPr>
          <w:p w:rsidR="00C921D4" w:rsidRPr="00F82887" w:rsidRDefault="00B86D87" w:rsidP="007776C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25</w:t>
            </w:r>
            <w:r w:rsidR="00C921D4"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,0</w:t>
            </w:r>
          </w:p>
        </w:tc>
      </w:tr>
      <w:tr w:rsidR="00C921D4" w:rsidRPr="00AD28EB" w:rsidTr="00C921D4">
        <w:trPr>
          <w:jc w:val="center"/>
        </w:trPr>
        <w:tc>
          <w:tcPr>
            <w:tcW w:w="1042" w:type="dxa"/>
            <w:shd w:val="clear" w:color="auto" w:fill="auto"/>
            <w:noWrap/>
          </w:tcPr>
          <w:p w:rsidR="00C921D4" w:rsidRPr="00C921D4" w:rsidRDefault="00C921D4" w:rsidP="00C921D4">
            <w:pPr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C921D4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Основное мероприя</w:t>
            </w:r>
            <w:r w:rsidRPr="00C921D4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тие 1.1</w:t>
            </w:r>
          </w:p>
        </w:tc>
        <w:tc>
          <w:tcPr>
            <w:tcW w:w="2405" w:type="dxa"/>
            <w:shd w:val="clear" w:color="auto" w:fill="auto"/>
          </w:tcPr>
          <w:p w:rsidR="00C921D4" w:rsidRPr="0080416B" w:rsidRDefault="00C921D4" w:rsidP="006017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Приобретение спортивного инвентаря в спортивный зал сл. Красюковская.</w:t>
            </w:r>
          </w:p>
        </w:tc>
        <w:tc>
          <w:tcPr>
            <w:tcW w:w="1811" w:type="dxa"/>
            <w:shd w:val="clear" w:color="auto" w:fill="auto"/>
          </w:tcPr>
          <w:p w:rsidR="00C921D4" w:rsidRPr="00F82887" w:rsidRDefault="00C921D4" w:rsidP="00C921D4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Администрация Красюковского сельского поселения</w:t>
            </w:r>
          </w:p>
        </w:tc>
        <w:tc>
          <w:tcPr>
            <w:tcW w:w="57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951</w:t>
            </w:r>
          </w:p>
        </w:tc>
        <w:tc>
          <w:tcPr>
            <w:tcW w:w="43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69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8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650" w:type="dxa"/>
            <w:shd w:val="clear" w:color="auto" w:fill="auto"/>
            <w:noWrap/>
          </w:tcPr>
          <w:p w:rsidR="00C921D4" w:rsidRPr="00F82887" w:rsidRDefault="00B86D87" w:rsidP="007776C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30</w:t>
            </w:r>
            <w:r w:rsidR="00C921D4"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2762" w:type="dxa"/>
            <w:shd w:val="clear" w:color="auto" w:fill="auto"/>
            <w:noWrap/>
          </w:tcPr>
          <w:p w:rsidR="00C921D4" w:rsidRPr="00F82887" w:rsidRDefault="00B86D87" w:rsidP="00B86D87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25</w:t>
            </w:r>
            <w:r w:rsidR="00C921D4"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2419" w:type="dxa"/>
            <w:shd w:val="clear" w:color="auto" w:fill="auto"/>
            <w:noWrap/>
          </w:tcPr>
          <w:p w:rsidR="00C921D4" w:rsidRPr="00F82887" w:rsidRDefault="00B86D87" w:rsidP="007776C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25</w:t>
            </w:r>
            <w:r w:rsidR="00C921D4"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,0</w:t>
            </w:r>
          </w:p>
        </w:tc>
      </w:tr>
      <w:tr w:rsidR="00C921D4" w:rsidRPr="00AD28EB" w:rsidTr="00C921D4">
        <w:trPr>
          <w:jc w:val="center"/>
        </w:trPr>
        <w:tc>
          <w:tcPr>
            <w:tcW w:w="1042" w:type="dxa"/>
            <w:shd w:val="clear" w:color="auto" w:fill="auto"/>
            <w:noWrap/>
          </w:tcPr>
          <w:p w:rsidR="00C921D4" w:rsidRPr="00C921D4" w:rsidRDefault="00C921D4" w:rsidP="00C921D4">
            <w:pPr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C921D4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Основное мероприя</w:t>
            </w:r>
            <w:r w:rsidRPr="00C921D4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тие 1.2</w:t>
            </w:r>
          </w:p>
        </w:tc>
        <w:tc>
          <w:tcPr>
            <w:tcW w:w="2405" w:type="dxa"/>
            <w:shd w:val="clear" w:color="auto" w:fill="auto"/>
          </w:tcPr>
          <w:p w:rsidR="00C921D4" w:rsidRPr="0080416B" w:rsidRDefault="00C921D4" w:rsidP="0060178C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>Организация соревнований и их финансирование</w:t>
            </w:r>
          </w:p>
        </w:tc>
        <w:tc>
          <w:tcPr>
            <w:tcW w:w="1811" w:type="dxa"/>
            <w:shd w:val="clear" w:color="auto" w:fill="auto"/>
          </w:tcPr>
          <w:p w:rsidR="00C921D4" w:rsidRPr="00F82887" w:rsidRDefault="00C921D4" w:rsidP="00C921D4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Администрация Красюковского сельского поселения</w:t>
            </w:r>
          </w:p>
        </w:tc>
        <w:tc>
          <w:tcPr>
            <w:tcW w:w="57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951</w:t>
            </w:r>
          </w:p>
        </w:tc>
        <w:tc>
          <w:tcPr>
            <w:tcW w:w="43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69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8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650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762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419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0,0</w:t>
            </w:r>
          </w:p>
        </w:tc>
      </w:tr>
      <w:tr w:rsidR="00C921D4" w:rsidRPr="00AD28EB" w:rsidTr="00C921D4">
        <w:trPr>
          <w:jc w:val="center"/>
        </w:trPr>
        <w:tc>
          <w:tcPr>
            <w:tcW w:w="1042" w:type="dxa"/>
            <w:shd w:val="clear" w:color="auto" w:fill="auto"/>
            <w:noWrap/>
          </w:tcPr>
          <w:p w:rsidR="00C921D4" w:rsidRPr="00C921D4" w:rsidRDefault="00C921D4" w:rsidP="00C921D4">
            <w:pPr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C921D4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Основное мероприя</w:t>
            </w:r>
            <w:r w:rsidRPr="00C921D4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тие 1.3</w:t>
            </w:r>
          </w:p>
        </w:tc>
        <w:tc>
          <w:tcPr>
            <w:tcW w:w="2405" w:type="dxa"/>
            <w:shd w:val="clear" w:color="auto" w:fill="auto"/>
          </w:tcPr>
          <w:p w:rsidR="00C921D4" w:rsidRPr="00C921D4" w:rsidRDefault="00C921D4" w:rsidP="0060178C">
            <w:pPr>
              <w:rPr>
                <w:kern w:val="2"/>
                <w:sz w:val="20"/>
                <w:szCs w:val="20"/>
              </w:rPr>
            </w:pPr>
            <w:r w:rsidRPr="00C921D4">
              <w:rPr>
                <w:kern w:val="2"/>
                <w:sz w:val="20"/>
                <w:szCs w:val="20"/>
              </w:rPr>
              <w:t>Финансовая поддержка футбольных команд поселения</w:t>
            </w:r>
          </w:p>
        </w:tc>
        <w:tc>
          <w:tcPr>
            <w:tcW w:w="1811" w:type="dxa"/>
            <w:shd w:val="clear" w:color="auto" w:fill="auto"/>
          </w:tcPr>
          <w:p w:rsidR="00C921D4" w:rsidRPr="00F82887" w:rsidRDefault="00C921D4" w:rsidP="00C921D4">
            <w:pPr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Администрация Красюковского сельского поселения</w:t>
            </w:r>
          </w:p>
        </w:tc>
        <w:tc>
          <w:tcPr>
            <w:tcW w:w="57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951</w:t>
            </w:r>
          </w:p>
        </w:tc>
        <w:tc>
          <w:tcPr>
            <w:tcW w:w="43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369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785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F82887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2650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762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419" w:type="dxa"/>
            <w:shd w:val="clear" w:color="auto" w:fill="auto"/>
            <w:noWrap/>
          </w:tcPr>
          <w:p w:rsidR="00C921D4" w:rsidRPr="00F82887" w:rsidRDefault="00C921D4" w:rsidP="0060178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0,0</w:t>
            </w:r>
          </w:p>
        </w:tc>
      </w:tr>
    </w:tbl>
    <w:p w:rsidR="00E51F7E" w:rsidRPr="00F82887" w:rsidRDefault="00E51F7E" w:rsidP="00E51F7E">
      <w:pPr>
        <w:autoSpaceDE w:val="0"/>
        <w:autoSpaceDN w:val="0"/>
        <w:adjustRightInd w:val="0"/>
        <w:spacing w:after="200"/>
        <w:ind w:right="0" w:firstLine="0"/>
        <w:rPr>
          <w:rFonts w:eastAsia="Calibri"/>
          <w:bCs/>
          <w:color w:val="auto"/>
          <w:kern w:val="2"/>
          <w:lang w:eastAsia="en-US"/>
        </w:rPr>
      </w:pPr>
    </w:p>
    <w:p w:rsidR="00E51F7E" w:rsidRDefault="00E51F7E" w:rsidP="00E51F7E">
      <w:pPr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  <w:sz w:val="24"/>
          <w:szCs w:val="24"/>
        </w:rPr>
      </w:pPr>
    </w:p>
    <w:p w:rsidR="00E51F7E" w:rsidRDefault="00E51F7E" w:rsidP="00E51F7E">
      <w:pPr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  <w:sz w:val="24"/>
          <w:szCs w:val="24"/>
        </w:rPr>
      </w:pPr>
    </w:p>
    <w:p w:rsidR="00E51F7E" w:rsidRDefault="00E51F7E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C921D4" w:rsidRDefault="00C921D4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E51F7E" w:rsidRPr="00236DD7" w:rsidRDefault="00E51F7E" w:rsidP="00E51F7E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4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E51F7E" w:rsidRPr="00236DD7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Красюковского сельского поселения</w:t>
      </w:r>
    </w:p>
    <w:p w:rsidR="00E51F7E" w:rsidRDefault="007776CC" w:rsidP="00E51F7E">
      <w:pPr>
        <w:autoSpaceDE w:val="0"/>
        <w:autoSpaceDN w:val="0"/>
        <w:adjustRightInd w:val="0"/>
        <w:ind w:right="0" w:firstLine="0"/>
        <w:jc w:val="right"/>
        <w:rPr>
          <w:b/>
          <w:bCs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от </w:t>
      </w:r>
      <w:r w:rsidR="002F1D32">
        <w:rPr>
          <w:rFonts w:eastAsia="Calibri"/>
          <w:color w:val="auto"/>
          <w:sz w:val="24"/>
          <w:szCs w:val="24"/>
          <w:lang w:eastAsia="en-US"/>
        </w:rPr>
        <w:t>27</w:t>
      </w:r>
      <w:r w:rsidR="00E51F7E" w:rsidRPr="00236DD7">
        <w:rPr>
          <w:rFonts w:eastAsia="Calibri"/>
          <w:color w:val="auto"/>
          <w:sz w:val="24"/>
          <w:szCs w:val="24"/>
          <w:lang w:eastAsia="en-US"/>
        </w:rPr>
        <w:t>.02.201</w:t>
      </w:r>
      <w:r w:rsidR="002F1D32">
        <w:rPr>
          <w:rFonts w:eastAsia="Calibri"/>
          <w:color w:val="auto"/>
          <w:sz w:val="24"/>
          <w:szCs w:val="24"/>
          <w:lang w:eastAsia="en-US"/>
        </w:rPr>
        <w:t>7</w:t>
      </w:r>
      <w:r w:rsidR="00E51F7E" w:rsidRPr="00236DD7">
        <w:rPr>
          <w:rFonts w:eastAsia="Calibri"/>
          <w:color w:val="auto"/>
          <w:sz w:val="24"/>
          <w:szCs w:val="24"/>
          <w:lang w:eastAsia="en-US"/>
        </w:rPr>
        <w:t>г</w:t>
      </w:r>
      <w:r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E51F7E" w:rsidRPr="00236DD7">
        <w:rPr>
          <w:rFonts w:eastAsia="Calibri"/>
          <w:color w:val="auto"/>
          <w:sz w:val="24"/>
          <w:szCs w:val="24"/>
          <w:lang w:eastAsia="en-US"/>
        </w:rPr>
        <w:t>. №</w:t>
      </w:r>
      <w:r w:rsidR="002F1D32">
        <w:rPr>
          <w:rFonts w:eastAsia="Calibri"/>
          <w:color w:val="auto"/>
          <w:sz w:val="24"/>
          <w:szCs w:val="24"/>
          <w:lang w:eastAsia="en-US"/>
        </w:rPr>
        <w:t>64</w:t>
      </w:r>
    </w:p>
    <w:p w:rsidR="00E51F7E" w:rsidRDefault="00E51F7E" w:rsidP="00E51F7E">
      <w:pPr>
        <w:autoSpaceDE w:val="0"/>
        <w:autoSpaceDN w:val="0"/>
        <w:adjustRightInd w:val="0"/>
        <w:ind w:right="0" w:firstLine="0"/>
        <w:jc w:val="right"/>
        <w:rPr>
          <w:rFonts w:eastAsia="Calibri"/>
          <w:bCs/>
          <w:color w:val="auto"/>
          <w:kern w:val="2"/>
          <w:lang w:eastAsia="en-US"/>
        </w:rPr>
      </w:pPr>
    </w:p>
    <w:p w:rsidR="00E51F7E" w:rsidRPr="00AD28EB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Информация о расходах</w:t>
      </w:r>
    </w:p>
    <w:p w:rsidR="00E51F7E" w:rsidRPr="00AD28EB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областного бюджета, районного бюджета, местного бюджета</w:t>
      </w:r>
    </w:p>
    <w:p w:rsidR="00E51F7E" w:rsidRPr="00AD28EB" w:rsidRDefault="00E51F7E" w:rsidP="00E51F7E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и внебюджетных источников на реализацию муниципальной</w:t>
      </w:r>
      <w:r w:rsidRPr="00AD28EB">
        <w:rPr>
          <w:rFonts w:eastAsia="Calibri"/>
          <w:b/>
          <w:bCs/>
          <w:color w:val="auto"/>
          <w:kern w:val="2"/>
          <w:lang w:eastAsia="en-US"/>
        </w:rPr>
        <w:br/>
        <w:t>программы Красюковского сельского поселения «</w:t>
      </w:r>
      <w:r w:rsidRPr="00E51F7E">
        <w:rPr>
          <w:rFonts w:eastAsia="Calibri"/>
          <w:b/>
          <w:bCs/>
          <w:color w:val="auto"/>
          <w:kern w:val="2"/>
          <w:lang w:eastAsia="en-US"/>
        </w:rPr>
        <w:t>Развитие физической культуры и спорта</w:t>
      </w:r>
      <w:r w:rsidRPr="00AD28EB">
        <w:rPr>
          <w:rFonts w:eastAsia="Calibri"/>
          <w:b/>
          <w:bCs/>
          <w:color w:val="auto"/>
          <w:kern w:val="2"/>
          <w:lang w:eastAsia="en-US"/>
        </w:rPr>
        <w:t>»</w:t>
      </w:r>
    </w:p>
    <w:p w:rsidR="00E51F7E" w:rsidRPr="00AD28EB" w:rsidRDefault="00E51F7E" w:rsidP="00E51F7E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617"/>
        <w:gridCol w:w="2126"/>
        <w:gridCol w:w="1984"/>
        <w:gridCol w:w="4820"/>
        <w:gridCol w:w="4706"/>
      </w:tblGrid>
      <w:tr w:rsidR="00E51F7E" w:rsidRPr="00AD28EB" w:rsidTr="0060178C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Источник финансирования</w:t>
            </w:r>
          </w:p>
        </w:tc>
        <w:tc>
          <w:tcPr>
            <w:tcW w:w="4820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Оценка расходов (тыс. руб.)</w:t>
            </w:r>
          </w:p>
        </w:tc>
        <w:tc>
          <w:tcPr>
            <w:tcW w:w="4706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Фактические расходы (тыс. руб.)</w:t>
            </w:r>
          </w:p>
        </w:tc>
      </w:tr>
      <w:tr w:rsidR="00E51F7E" w:rsidRPr="00AD28EB" w:rsidTr="0060178C">
        <w:trPr>
          <w:jc w:val="center"/>
        </w:trPr>
        <w:tc>
          <w:tcPr>
            <w:tcW w:w="1617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shd w:val="clear" w:color="auto" w:fill="auto"/>
          </w:tcPr>
          <w:p w:rsidR="00E51F7E" w:rsidRPr="00AD28EB" w:rsidRDefault="00E51F7E" w:rsidP="002F1D3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201</w:t>
            </w:r>
            <w:r w:rsidR="002F1D32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:rsidR="00E51F7E" w:rsidRPr="00AD28EB" w:rsidRDefault="00E51F7E" w:rsidP="002F1D3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201</w:t>
            </w:r>
            <w:r w:rsidR="002F1D32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6</w:t>
            </w:r>
          </w:p>
        </w:tc>
      </w:tr>
      <w:tr w:rsidR="00E51F7E" w:rsidRPr="00AD28EB" w:rsidTr="0060178C">
        <w:trPr>
          <w:tblHeader/>
          <w:jc w:val="center"/>
        </w:trPr>
        <w:tc>
          <w:tcPr>
            <w:tcW w:w="1617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</w:tr>
      <w:tr w:rsidR="00E51F7E" w:rsidRPr="00AD28EB" w:rsidTr="0060178C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Муниципальная программа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«</w:t>
            </w:r>
            <w:r w:rsidRPr="00E51F7E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Развитие физической культуры и спорта</w:t>
            </w: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51F7E" w:rsidRPr="00AD28EB" w:rsidRDefault="00B86D87" w:rsidP="0060178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25</w:t>
            </w:r>
            <w:r w:rsidR="00E51F7E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E51F7E" w:rsidRPr="00AD28EB" w:rsidRDefault="00B86D87" w:rsidP="007776C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25</w:t>
            </w:r>
            <w:r w:rsidR="00E51F7E"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,0</w:t>
            </w:r>
          </w:p>
        </w:tc>
      </w:tr>
      <w:tr w:rsidR="00E51F7E" w:rsidRPr="00AD28EB" w:rsidTr="0060178C">
        <w:trPr>
          <w:trHeight w:val="433"/>
          <w:jc w:val="center"/>
        </w:trPr>
        <w:tc>
          <w:tcPr>
            <w:tcW w:w="1617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51F7E" w:rsidRPr="00AD28EB" w:rsidRDefault="007776CC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E51F7E" w:rsidRPr="00AD28EB" w:rsidRDefault="007776CC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0,0</w:t>
            </w:r>
          </w:p>
        </w:tc>
      </w:tr>
      <w:tr w:rsidR="00E51F7E" w:rsidRPr="00AD28EB" w:rsidTr="0060178C">
        <w:trPr>
          <w:jc w:val="center"/>
        </w:trPr>
        <w:tc>
          <w:tcPr>
            <w:tcW w:w="1617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районный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51F7E" w:rsidRPr="00AD28EB" w:rsidRDefault="007776CC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E51F7E" w:rsidRPr="00AD28EB" w:rsidRDefault="007776CC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0,0</w:t>
            </w:r>
          </w:p>
        </w:tc>
      </w:tr>
      <w:tr w:rsidR="00E51F7E" w:rsidRPr="00AD28EB" w:rsidTr="0060178C">
        <w:trPr>
          <w:jc w:val="center"/>
        </w:trPr>
        <w:tc>
          <w:tcPr>
            <w:tcW w:w="1617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51F7E" w:rsidRPr="00AD28EB" w:rsidRDefault="00B86D87" w:rsidP="0060178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25</w:t>
            </w:r>
            <w:r w:rsidR="00E51F7E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E51F7E" w:rsidRPr="00AD28EB" w:rsidRDefault="00B86D87" w:rsidP="007776CC">
            <w:pPr>
              <w:spacing w:after="200" w:line="276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25</w:t>
            </w:r>
            <w:r w:rsidR="00E51F7E"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,0</w:t>
            </w:r>
          </w:p>
        </w:tc>
      </w:tr>
      <w:tr w:rsidR="00E51F7E" w:rsidRPr="00AD28EB" w:rsidTr="0060178C">
        <w:trPr>
          <w:jc w:val="center"/>
        </w:trPr>
        <w:tc>
          <w:tcPr>
            <w:tcW w:w="1617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E51F7E" w:rsidRPr="00AD28EB" w:rsidRDefault="00E51F7E" w:rsidP="0060178C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E51F7E" w:rsidRPr="00AD28EB" w:rsidRDefault="00E51F7E" w:rsidP="0060178C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</w:tbl>
    <w:p w:rsidR="00E51F7E" w:rsidRPr="00AD28EB" w:rsidRDefault="00E51F7E" w:rsidP="00E51F7E">
      <w:pPr>
        <w:pageBreakBefore/>
        <w:tabs>
          <w:tab w:val="left" w:pos="5664"/>
        </w:tabs>
        <w:autoSpaceDE w:val="0"/>
        <w:autoSpaceDN w:val="0"/>
        <w:adjustRightInd w:val="0"/>
        <w:ind w:right="0" w:firstLine="0"/>
        <w:jc w:val="left"/>
        <w:rPr>
          <w:rFonts w:eastAsia="Calibri"/>
          <w:bCs/>
          <w:color w:val="auto"/>
          <w:kern w:val="2"/>
          <w:lang w:eastAsia="en-US"/>
        </w:rPr>
        <w:sectPr w:rsidR="00E51F7E" w:rsidRPr="00AD28EB" w:rsidSect="0060178C">
          <w:pgSz w:w="16840" w:h="11907" w:orient="landscape" w:code="9"/>
          <w:pgMar w:top="1134" w:right="1134" w:bottom="567" w:left="567" w:header="567" w:footer="567" w:gutter="0"/>
          <w:cols w:space="720"/>
          <w:docGrid w:linePitch="381"/>
        </w:sectPr>
      </w:pPr>
    </w:p>
    <w:p w:rsidR="003F1EE3" w:rsidRPr="00870A27" w:rsidRDefault="003F1EE3" w:rsidP="003F1EE3">
      <w:pPr>
        <w:ind w:right="0" w:firstLine="0"/>
        <w:jc w:val="center"/>
        <w:rPr>
          <w:b/>
          <w:color w:val="auto"/>
        </w:rPr>
      </w:pPr>
      <w:r w:rsidRPr="00870A27">
        <w:rPr>
          <w:b/>
          <w:color w:val="auto"/>
        </w:rPr>
        <w:lastRenderedPageBreak/>
        <w:t>Информация</w:t>
      </w:r>
    </w:p>
    <w:p w:rsidR="00870A27" w:rsidRDefault="003F1EE3" w:rsidP="003F1EE3">
      <w:pPr>
        <w:ind w:right="0" w:firstLine="0"/>
        <w:jc w:val="center"/>
        <w:rPr>
          <w:b/>
          <w:color w:val="auto"/>
        </w:rPr>
      </w:pPr>
      <w:r w:rsidRPr="00870A27">
        <w:rPr>
          <w:b/>
          <w:color w:val="auto"/>
        </w:rPr>
        <w:t xml:space="preserve">о завершенных в течение года мероприятиях </w:t>
      </w:r>
    </w:p>
    <w:p w:rsidR="003F1EE3" w:rsidRPr="00870A27" w:rsidRDefault="000D163B" w:rsidP="003F1EE3">
      <w:pPr>
        <w:ind w:right="0" w:firstLine="0"/>
        <w:jc w:val="center"/>
        <w:rPr>
          <w:b/>
          <w:bCs/>
          <w:color w:val="auto"/>
        </w:rPr>
      </w:pPr>
      <w:r w:rsidRPr="00870A27">
        <w:rPr>
          <w:b/>
          <w:color w:val="auto"/>
        </w:rPr>
        <w:t>муниципальной</w:t>
      </w:r>
      <w:r w:rsidR="003F1EE3" w:rsidRPr="00870A27">
        <w:rPr>
          <w:b/>
          <w:color w:val="auto"/>
        </w:rPr>
        <w:t xml:space="preserve"> </w:t>
      </w:r>
      <w:r w:rsidRPr="00870A27">
        <w:rPr>
          <w:b/>
          <w:color w:val="auto"/>
        </w:rPr>
        <w:t>п</w:t>
      </w:r>
      <w:r w:rsidR="003F1EE3" w:rsidRPr="00870A27">
        <w:rPr>
          <w:b/>
          <w:color w:val="auto"/>
        </w:rPr>
        <w:t xml:space="preserve">рограммы </w:t>
      </w:r>
      <w:r w:rsidR="003F1EE3" w:rsidRPr="00870A27">
        <w:rPr>
          <w:b/>
          <w:bCs/>
          <w:color w:val="auto"/>
        </w:rPr>
        <w:t xml:space="preserve"> «</w:t>
      </w:r>
      <w:r w:rsidR="00C23874" w:rsidRPr="00870A27">
        <w:rPr>
          <w:b/>
          <w:bCs/>
          <w:color w:val="auto"/>
        </w:rPr>
        <w:t>Развитие физической культуры и спорта</w:t>
      </w:r>
      <w:r w:rsidR="003F1EE3" w:rsidRPr="00870A27">
        <w:rPr>
          <w:b/>
          <w:bCs/>
          <w:color w:val="auto"/>
        </w:rPr>
        <w:t>» в 201</w:t>
      </w:r>
      <w:r w:rsidR="002F1D32">
        <w:rPr>
          <w:b/>
          <w:bCs/>
          <w:color w:val="auto"/>
        </w:rPr>
        <w:t>6</w:t>
      </w:r>
      <w:r w:rsidR="003F1EE3" w:rsidRPr="00870A27">
        <w:rPr>
          <w:b/>
          <w:bCs/>
          <w:color w:val="auto"/>
        </w:rPr>
        <w:t xml:space="preserve"> году</w:t>
      </w:r>
    </w:p>
    <w:p w:rsidR="003F1EE3" w:rsidRPr="003F1EE3" w:rsidRDefault="003F1EE3" w:rsidP="003F1EE3">
      <w:pPr>
        <w:ind w:right="0" w:firstLine="0"/>
        <w:jc w:val="center"/>
        <w:rPr>
          <w:bCs/>
          <w:color w:val="auto"/>
        </w:rPr>
      </w:pPr>
    </w:p>
    <w:p w:rsidR="00144543" w:rsidRPr="00144543" w:rsidRDefault="00144543" w:rsidP="00144543">
      <w:pPr>
        <w:widowControl w:val="0"/>
        <w:autoSpaceDE w:val="0"/>
        <w:autoSpaceDN w:val="0"/>
        <w:adjustRightInd w:val="0"/>
        <w:ind w:right="0" w:firstLine="900"/>
        <w:rPr>
          <w:color w:val="auto"/>
        </w:rPr>
      </w:pPr>
      <w:r w:rsidRPr="00144543">
        <w:rPr>
          <w:color w:val="auto"/>
        </w:rPr>
        <w:t>Важной составной частью социально-экономической политики муниципального образования «Красюковское сельское поселение» является создание условий для проведения комплексных спортивно-массовых мероприятий среди различных категорий населения и оказание физкультурно-оздоровительных и спортивных услуг.</w:t>
      </w:r>
    </w:p>
    <w:p w:rsidR="00144543" w:rsidRPr="00144543" w:rsidRDefault="00144543" w:rsidP="00144543">
      <w:pPr>
        <w:widowControl w:val="0"/>
        <w:autoSpaceDE w:val="0"/>
        <w:autoSpaceDN w:val="0"/>
        <w:adjustRightInd w:val="0"/>
        <w:ind w:right="0" w:firstLine="900"/>
        <w:rPr>
          <w:color w:val="auto"/>
        </w:rPr>
      </w:pPr>
      <w:r w:rsidRPr="00144543">
        <w:rPr>
          <w:color w:val="auto"/>
        </w:rPr>
        <w:t>Сегодня очевидно, что для развития массового спорта требуется применение комплексного и системного подхода.</w:t>
      </w:r>
    </w:p>
    <w:p w:rsidR="00144543" w:rsidRPr="00144543" w:rsidRDefault="00144543" w:rsidP="00144543">
      <w:pPr>
        <w:widowControl w:val="0"/>
        <w:autoSpaceDE w:val="0"/>
        <w:autoSpaceDN w:val="0"/>
        <w:adjustRightInd w:val="0"/>
        <w:ind w:right="0" w:firstLine="900"/>
        <w:rPr>
          <w:color w:val="auto"/>
        </w:rPr>
      </w:pPr>
      <w:r w:rsidRPr="00144543">
        <w:rPr>
          <w:color w:val="auto"/>
        </w:rPr>
        <w:t>Реализация Программы не только позволит избежать негативных явлений в обществе, но и создаст необходимые условия для укрепления физического здоровья детей, подростков и молодежи.</w:t>
      </w:r>
    </w:p>
    <w:p w:rsidR="00144543" w:rsidRPr="00144543" w:rsidRDefault="00144543" w:rsidP="00144543">
      <w:pPr>
        <w:autoSpaceDE w:val="0"/>
        <w:autoSpaceDN w:val="0"/>
        <w:adjustRightInd w:val="0"/>
        <w:ind w:right="0" w:firstLine="540"/>
        <w:rPr>
          <w:color w:val="auto"/>
        </w:rPr>
      </w:pPr>
      <w:r w:rsidRPr="00144543">
        <w:rPr>
          <w:color w:val="auto"/>
        </w:rPr>
        <w:t>Основополагающей задачей поселения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основы для сохранения и улучшения физического и духовного здоровья граждан в значительной степени способствует достижению указанной цели.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гражданина. Опыт многих субъектов Российской Федерации показывает, что такая задача может быть решена при реализации комплексной программы.</w:t>
      </w:r>
    </w:p>
    <w:p w:rsidR="00144543" w:rsidRPr="00144543" w:rsidRDefault="00144543" w:rsidP="00144543">
      <w:pPr>
        <w:autoSpaceDE w:val="0"/>
        <w:autoSpaceDN w:val="0"/>
        <w:adjustRightInd w:val="0"/>
        <w:ind w:right="0" w:firstLine="540"/>
        <w:rPr>
          <w:color w:val="auto"/>
        </w:rPr>
      </w:pPr>
      <w:r w:rsidRPr="00144543">
        <w:rPr>
          <w:color w:val="auto"/>
        </w:rPr>
        <w:t>Кроме того, роль спорта становится не только все более заметным социальным, но и политическим фактором в современном мире. Привлечение широких масс населения к занятиям физической культурой, состояние здоровья населения и успехи на международных состязаниях являются бесспорным доказательством жизнеспособности и духовной силы любой нации, а также ее военной и политической мощи. В настоящее время имеется ряд проблем, влияющих на развитие физической культуры и спорта, требующих неотложного решения, в том числе:</w:t>
      </w:r>
    </w:p>
    <w:p w:rsidR="00144543" w:rsidRPr="00144543" w:rsidRDefault="00144543" w:rsidP="00144543">
      <w:pPr>
        <w:autoSpaceDE w:val="0"/>
        <w:autoSpaceDN w:val="0"/>
        <w:adjustRightInd w:val="0"/>
        <w:ind w:right="0" w:firstLine="540"/>
        <w:rPr>
          <w:color w:val="auto"/>
        </w:rPr>
      </w:pPr>
      <w:r w:rsidRPr="00144543">
        <w:rPr>
          <w:color w:val="auto"/>
        </w:rPr>
        <w:t>- недостаточное привлечение населения к регулярным занятиям физической культурой;</w:t>
      </w:r>
    </w:p>
    <w:p w:rsidR="00144543" w:rsidRPr="00144543" w:rsidRDefault="00144543" w:rsidP="00144543">
      <w:pPr>
        <w:autoSpaceDE w:val="0"/>
        <w:autoSpaceDN w:val="0"/>
        <w:adjustRightInd w:val="0"/>
        <w:ind w:right="0" w:firstLine="540"/>
        <w:rPr>
          <w:color w:val="auto"/>
        </w:rPr>
      </w:pPr>
      <w:r w:rsidRPr="00144543">
        <w:rPr>
          <w:color w:val="auto"/>
        </w:rPr>
        <w:t>- недостаточный уровень материально-технической базы;</w:t>
      </w:r>
    </w:p>
    <w:p w:rsidR="00144543" w:rsidRDefault="00144543" w:rsidP="00144543">
      <w:pPr>
        <w:autoSpaceDE w:val="0"/>
        <w:autoSpaceDN w:val="0"/>
        <w:adjustRightInd w:val="0"/>
        <w:ind w:right="0" w:firstLine="540"/>
        <w:rPr>
          <w:color w:val="auto"/>
        </w:rPr>
      </w:pPr>
      <w:r w:rsidRPr="00144543">
        <w:rPr>
          <w:color w:val="auto"/>
        </w:rPr>
        <w:t>- недостаточный уровень активной пропаганды занятий физической культурой и спортом.</w:t>
      </w:r>
    </w:p>
    <w:p w:rsidR="00144543" w:rsidRPr="00144543" w:rsidRDefault="00144543" w:rsidP="00144543">
      <w:pPr>
        <w:autoSpaceDE w:val="0"/>
        <w:autoSpaceDN w:val="0"/>
        <w:adjustRightInd w:val="0"/>
        <w:ind w:right="0" w:firstLine="540"/>
        <w:jc w:val="center"/>
        <w:rPr>
          <w:color w:val="auto"/>
        </w:rPr>
      </w:pPr>
      <w:r w:rsidRPr="00144543">
        <w:rPr>
          <w:color w:val="auto"/>
        </w:rPr>
        <w:t>Оценка эффективности реализации Программы</w:t>
      </w:r>
    </w:p>
    <w:p w:rsidR="00144543" w:rsidRPr="00144543" w:rsidRDefault="00144543" w:rsidP="00144543">
      <w:pPr>
        <w:autoSpaceDE w:val="0"/>
        <w:autoSpaceDN w:val="0"/>
        <w:adjustRightInd w:val="0"/>
        <w:ind w:right="0" w:firstLine="540"/>
        <w:rPr>
          <w:color w:val="auto"/>
        </w:rPr>
      </w:pPr>
    </w:p>
    <w:p w:rsidR="00144543" w:rsidRPr="00144543" w:rsidRDefault="00144543" w:rsidP="00144543">
      <w:pPr>
        <w:tabs>
          <w:tab w:val="num" w:pos="-900"/>
        </w:tabs>
        <w:ind w:left="-900" w:right="0" w:firstLine="540"/>
        <w:rPr>
          <w:color w:val="auto"/>
        </w:rPr>
      </w:pPr>
      <w:r w:rsidRPr="00144543">
        <w:rPr>
          <w:color w:val="auto"/>
        </w:rPr>
        <w:t>Приоритетными направлениями деятельности ста</w:t>
      </w:r>
      <w:r>
        <w:rPr>
          <w:color w:val="auto"/>
        </w:rPr>
        <w:t>ли</w:t>
      </w:r>
      <w:r w:rsidRPr="00144543">
        <w:rPr>
          <w:color w:val="auto"/>
        </w:rPr>
        <w:t>:</w:t>
      </w:r>
    </w:p>
    <w:p w:rsidR="00144543" w:rsidRPr="00144543" w:rsidRDefault="00144543" w:rsidP="00144543">
      <w:pPr>
        <w:numPr>
          <w:ilvl w:val="0"/>
          <w:numId w:val="4"/>
        </w:numPr>
        <w:ind w:right="0"/>
        <w:jc w:val="left"/>
        <w:rPr>
          <w:color w:val="auto"/>
        </w:rPr>
      </w:pPr>
      <w:r w:rsidRPr="00144543">
        <w:rPr>
          <w:color w:val="auto"/>
        </w:rPr>
        <w:t>Привлечение как можно большего количества населения к занятиям физической культурой и спортом.</w:t>
      </w:r>
    </w:p>
    <w:p w:rsidR="00144543" w:rsidRPr="00144543" w:rsidRDefault="00144543" w:rsidP="00144543">
      <w:pPr>
        <w:numPr>
          <w:ilvl w:val="0"/>
          <w:numId w:val="4"/>
        </w:numPr>
        <w:ind w:right="0"/>
        <w:jc w:val="left"/>
        <w:rPr>
          <w:color w:val="auto"/>
        </w:rPr>
      </w:pPr>
      <w:r w:rsidRPr="00144543">
        <w:rPr>
          <w:color w:val="auto"/>
        </w:rPr>
        <w:t>Укрепление материально-технической базы детско-юношеского спорта.</w:t>
      </w:r>
    </w:p>
    <w:p w:rsidR="00144543" w:rsidRDefault="00144543" w:rsidP="00144543">
      <w:pPr>
        <w:numPr>
          <w:ilvl w:val="0"/>
          <w:numId w:val="4"/>
        </w:numPr>
        <w:ind w:right="0"/>
        <w:jc w:val="left"/>
        <w:rPr>
          <w:color w:val="auto"/>
        </w:rPr>
      </w:pPr>
      <w:r w:rsidRPr="00144543">
        <w:rPr>
          <w:color w:val="auto"/>
        </w:rPr>
        <w:lastRenderedPageBreak/>
        <w:t>Усиление пропаганды ведения здорового образа жизни в СМИ.</w:t>
      </w:r>
    </w:p>
    <w:p w:rsidR="00144543" w:rsidRPr="00144543" w:rsidRDefault="00144543" w:rsidP="00144543">
      <w:pPr>
        <w:ind w:right="0" w:firstLine="360"/>
        <w:jc w:val="left"/>
        <w:rPr>
          <w:color w:val="auto"/>
        </w:rPr>
      </w:pPr>
      <w:r w:rsidRPr="00144543">
        <w:rPr>
          <w:color w:val="auto"/>
        </w:rPr>
        <w:t>Реализация целевых программных установок и мероприятий позволи</w:t>
      </w:r>
      <w:r w:rsidR="00A140FD">
        <w:rPr>
          <w:color w:val="auto"/>
        </w:rPr>
        <w:t>ла</w:t>
      </w:r>
      <w:r w:rsidRPr="00144543">
        <w:rPr>
          <w:color w:val="auto"/>
        </w:rPr>
        <w:t xml:space="preserve">: </w:t>
      </w:r>
    </w:p>
    <w:p w:rsidR="00144543" w:rsidRPr="00144543" w:rsidRDefault="00144543" w:rsidP="00870A27">
      <w:pPr>
        <w:ind w:right="0" w:firstLine="0"/>
        <w:rPr>
          <w:color w:val="auto"/>
        </w:rPr>
      </w:pPr>
      <w:r w:rsidRPr="00144543">
        <w:rPr>
          <w:color w:val="auto"/>
        </w:rPr>
        <w:t>создать благоприятные условия для сохранения и укрепления здоровья подрастающего поколения;</w:t>
      </w:r>
    </w:p>
    <w:p w:rsidR="00144543" w:rsidRPr="00144543" w:rsidRDefault="00144543" w:rsidP="00870A27">
      <w:pPr>
        <w:ind w:right="0" w:firstLine="0"/>
        <w:rPr>
          <w:color w:val="auto"/>
        </w:rPr>
      </w:pPr>
      <w:r w:rsidRPr="00144543">
        <w:rPr>
          <w:color w:val="auto"/>
        </w:rPr>
        <w:t xml:space="preserve">создать достойные условия для занятий физической культурой и спортом, организации досуга и проведения спортивной работы по месту жительства в Красюковском сельском поселении. </w:t>
      </w:r>
    </w:p>
    <w:p w:rsidR="00144543" w:rsidRDefault="00144543" w:rsidP="00870A27">
      <w:pPr>
        <w:ind w:right="0" w:firstLine="0"/>
        <w:rPr>
          <w:color w:val="auto"/>
        </w:rPr>
      </w:pPr>
      <w:r w:rsidRPr="00144543">
        <w:rPr>
          <w:color w:val="auto"/>
        </w:rPr>
        <w:t>В результате реализации Программы увеличится удельный вес населения в Красюковском сельском поселении, систематически занимающегося физической культурой и спортом.</w:t>
      </w:r>
    </w:p>
    <w:p w:rsidR="00A140FD" w:rsidRDefault="00A140FD" w:rsidP="00870A27">
      <w:pPr>
        <w:ind w:right="0" w:firstLine="0"/>
        <w:rPr>
          <w:color w:val="auto"/>
        </w:rPr>
      </w:pPr>
    </w:p>
    <w:p w:rsidR="00A140FD" w:rsidRPr="00144543" w:rsidRDefault="00A140FD" w:rsidP="00144543">
      <w:pPr>
        <w:ind w:right="0" w:firstLine="0"/>
        <w:jc w:val="left"/>
        <w:rPr>
          <w:color w:val="auto"/>
        </w:rPr>
      </w:pPr>
    </w:p>
    <w:p w:rsidR="007776CC" w:rsidRDefault="007776CC" w:rsidP="007776CC">
      <w:pPr>
        <w:tabs>
          <w:tab w:val="left" w:pos="0"/>
          <w:tab w:val="left" w:pos="2272"/>
          <w:tab w:val="left" w:pos="3776"/>
          <w:tab w:val="left" w:pos="4976"/>
          <w:tab w:val="left" w:pos="8394"/>
          <w:tab w:val="left" w:pos="9893"/>
          <w:tab w:val="left" w:pos="11293"/>
          <w:tab w:val="left" w:pos="12792"/>
          <w:tab w:val="left" w:pos="13972"/>
        </w:tabs>
        <w:spacing w:line="276" w:lineRule="auto"/>
        <w:ind w:left="93" w:hanging="93"/>
        <w:jc w:val="left"/>
        <w:rPr>
          <w:bCs/>
          <w:color w:val="auto"/>
        </w:rPr>
      </w:pPr>
      <w:r w:rsidRPr="00EE5A7F">
        <w:rPr>
          <w:bCs/>
          <w:color w:val="auto"/>
        </w:rPr>
        <w:t xml:space="preserve">Специалист 1 категории по </w:t>
      </w:r>
    </w:p>
    <w:p w:rsidR="007776CC" w:rsidRPr="00EE5A7F" w:rsidRDefault="007776CC" w:rsidP="007776CC">
      <w:pPr>
        <w:tabs>
          <w:tab w:val="left" w:pos="0"/>
          <w:tab w:val="left" w:pos="2272"/>
          <w:tab w:val="left" w:pos="3776"/>
          <w:tab w:val="left" w:pos="4976"/>
          <w:tab w:val="left" w:pos="8394"/>
          <w:tab w:val="left" w:pos="9893"/>
          <w:tab w:val="left" w:pos="11293"/>
          <w:tab w:val="left" w:pos="12792"/>
          <w:tab w:val="left" w:pos="13972"/>
        </w:tabs>
        <w:spacing w:line="276" w:lineRule="auto"/>
        <w:ind w:left="93" w:hanging="93"/>
        <w:jc w:val="left"/>
      </w:pPr>
      <w:r>
        <w:rPr>
          <w:bCs/>
          <w:color w:val="auto"/>
        </w:rPr>
        <w:t>д</w:t>
      </w:r>
      <w:r w:rsidRPr="00EE5A7F">
        <w:rPr>
          <w:bCs/>
          <w:color w:val="auto"/>
        </w:rPr>
        <w:t>елопроизводству</w:t>
      </w:r>
      <w:r>
        <w:rPr>
          <w:bCs/>
          <w:color w:val="auto"/>
        </w:rPr>
        <w:t xml:space="preserve"> и</w:t>
      </w:r>
      <w:r w:rsidRPr="00EE5A7F">
        <w:rPr>
          <w:bCs/>
          <w:color w:val="auto"/>
        </w:rPr>
        <w:t xml:space="preserve"> архивной работе</w:t>
      </w:r>
      <w:r>
        <w:rPr>
          <w:bCs/>
          <w:color w:val="auto"/>
        </w:rPr>
        <w:t xml:space="preserve">                                                                                                                   Л,О. Тарасова</w:t>
      </w:r>
    </w:p>
    <w:p w:rsidR="003F1EE3" w:rsidRDefault="003F1EE3" w:rsidP="006E510E">
      <w:pPr>
        <w:ind w:right="0" w:firstLine="0"/>
        <w:rPr>
          <w:b/>
          <w:bCs/>
        </w:rPr>
      </w:pPr>
    </w:p>
    <w:sectPr w:rsidR="003F1EE3" w:rsidSect="008B0520">
      <w:footerReference w:type="even" r:id="rId9"/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C6E" w:rsidRDefault="00DC3C6E">
      <w:r>
        <w:separator/>
      </w:r>
    </w:p>
  </w:endnote>
  <w:endnote w:type="continuationSeparator" w:id="1">
    <w:p w:rsidR="00DC3C6E" w:rsidRDefault="00DC3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B5" w:rsidRDefault="00B96FB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6FB5" w:rsidRDefault="00B96FB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520" w:rsidRDefault="008B052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0520" w:rsidRDefault="008B0520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C6E" w:rsidRDefault="00DC3C6E">
      <w:r>
        <w:separator/>
      </w:r>
    </w:p>
  </w:footnote>
  <w:footnote w:type="continuationSeparator" w:id="1">
    <w:p w:rsidR="00DC3C6E" w:rsidRDefault="00DC3C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224"/>
    <w:multiLevelType w:val="hybridMultilevel"/>
    <w:tmpl w:val="5C1CF2E0"/>
    <w:lvl w:ilvl="0" w:tplc="2B2A3B9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7542F7"/>
    <w:multiLevelType w:val="hybridMultilevel"/>
    <w:tmpl w:val="65BE7F7A"/>
    <w:lvl w:ilvl="0" w:tplc="4E7A3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7C4B72"/>
    <w:multiLevelType w:val="hybridMultilevel"/>
    <w:tmpl w:val="B1801FF4"/>
    <w:lvl w:ilvl="0" w:tplc="1B04D674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E06F3F"/>
    <w:multiLevelType w:val="hybridMultilevel"/>
    <w:tmpl w:val="D72C760A"/>
    <w:lvl w:ilvl="0" w:tplc="F9F4B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attachedTemplate r:id="rId1"/>
  <w:stylePaneFormatFilter w:val="3F01"/>
  <w:defaultTabStop w:val="720"/>
  <w:drawingGridHorizontalSpacing w:val="140"/>
  <w:drawingGridVerticalSpacing w:val="381"/>
  <w:displayHorizont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10D"/>
    <w:rsid w:val="000122C6"/>
    <w:rsid w:val="00015C7E"/>
    <w:rsid w:val="00024449"/>
    <w:rsid w:val="00047E27"/>
    <w:rsid w:val="00053EFB"/>
    <w:rsid w:val="00056BC6"/>
    <w:rsid w:val="00061275"/>
    <w:rsid w:val="00067084"/>
    <w:rsid w:val="00071158"/>
    <w:rsid w:val="00077642"/>
    <w:rsid w:val="00081F1F"/>
    <w:rsid w:val="000A3270"/>
    <w:rsid w:val="000B58F0"/>
    <w:rsid w:val="000C141A"/>
    <w:rsid w:val="000C7C95"/>
    <w:rsid w:val="000D0AEA"/>
    <w:rsid w:val="000D163B"/>
    <w:rsid w:val="000D1F9F"/>
    <w:rsid w:val="000D4D45"/>
    <w:rsid w:val="000D5FAC"/>
    <w:rsid w:val="000E17C7"/>
    <w:rsid w:val="000F0B25"/>
    <w:rsid w:val="000F1419"/>
    <w:rsid w:val="001029D9"/>
    <w:rsid w:val="00144543"/>
    <w:rsid w:val="0014510D"/>
    <w:rsid w:val="0015083A"/>
    <w:rsid w:val="00160689"/>
    <w:rsid w:val="00165B1B"/>
    <w:rsid w:val="0017645F"/>
    <w:rsid w:val="001932BF"/>
    <w:rsid w:val="001A6902"/>
    <w:rsid w:val="001A7888"/>
    <w:rsid w:val="001C1682"/>
    <w:rsid w:val="001D3267"/>
    <w:rsid w:val="001D3A10"/>
    <w:rsid w:val="001E71FF"/>
    <w:rsid w:val="001F3A71"/>
    <w:rsid w:val="00204230"/>
    <w:rsid w:val="00206C8A"/>
    <w:rsid w:val="002118FB"/>
    <w:rsid w:val="00225BDC"/>
    <w:rsid w:val="00232D79"/>
    <w:rsid w:val="002435C9"/>
    <w:rsid w:val="0025268A"/>
    <w:rsid w:val="00255913"/>
    <w:rsid w:val="00266045"/>
    <w:rsid w:val="00271653"/>
    <w:rsid w:val="002827B1"/>
    <w:rsid w:val="00293B7E"/>
    <w:rsid w:val="002A030D"/>
    <w:rsid w:val="002A3543"/>
    <w:rsid w:val="002A68FA"/>
    <w:rsid w:val="002B7556"/>
    <w:rsid w:val="002E342E"/>
    <w:rsid w:val="002E6586"/>
    <w:rsid w:val="002F1D32"/>
    <w:rsid w:val="0031338A"/>
    <w:rsid w:val="003279E5"/>
    <w:rsid w:val="00331C3A"/>
    <w:rsid w:val="00332601"/>
    <w:rsid w:val="00335CAC"/>
    <w:rsid w:val="003433C6"/>
    <w:rsid w:val="00343DFD"/>
    <w:rsid w:val="00345400"/>
    <w:rsid w:val="0034581D"/>
    <w:rsid w:val="00350D72"/>
    <w:rsid w:val="003537D1"/>
    <w:rsid w:val="0037129D"/>
    <w:rsid w:val="003836A8"/>
    <w:rsid w:val="00396C2A"/>
    <w:rsid w:val="003A318A"/>
    <w:rsid w:val="003A7E7F"/>
    <w:rsid w:val="003B1941"/>
    <w:rsid w:val="003B3239"/>
    <w:rsid w:val="003B5237"/>
    <w:rsid w:val="003C6FEE"/>
    <w:rsid w:val="003F1EE3"/>
    <w:rsid w:val="003F61E9"/>
    <w:rsid w:val="00416FC8"/>
    <w:rsid w:val="00426903"/>
    <w:rsid w:val="00427E86"/>
    <w:rsid w:val="004300FE"/>
    <w:rsid w:val="00436DA0"/>
    <w:rsid w:val="0044193E"/>
    <w:rsid w:val="00450B93"/>
    <w:rsid w:val="0046580C"/>
    <w:rsid w:val="00493829"/>
    <w:rsid w:val="004A2235"/>
    <w:rsid w:val="004B1375"/>
    <w:rsid w:val="004C4C8A"/>
    <w:rsid w:val="004C75D2"/>
    <w:rsid w:val="004E125B"/>
    <w:rsid w:val="004F23C6"/>
    <w:rsid w:val="004F5705"/>
    <w:rsid w:val="00503D5A"/>
    <w:rsid w:val="005258B6"/>
    <w:rsid w:val="00527B3C"/>
    <w:rsid w:val="005502E1"/>
    <w:rsid w:val="00554D52"/>
    <w:rsid w:val="0057285F"/>
    <w:rsid w:val="00577918"/>
    <w:rsid w:val="0058132F"/>
    <w:rsid w:val="00587C24"/>
    <w:rsid w:val="00596CBD"/>
    <w:rsid w:val="005A5657"/>
    <w:rsid w:val="005A57FE"/>
    <w:rsid w:val="005B641C"/>
    <w:rsid w:val="005B6CF4"/>
    <w:rsid w:val="005C17EE"/>
    <w:rsid w:val="005C7D14"/>
    <w:rsid w:val="005D0604"/>
    <w:rsid w:val="0060178C"/>
    <w:rsid w:val="006277CD"/>
    <w:rsid w:val="006453DE"/>
    <w:rsid w:val="00655B15"/>
    <w:rsid w:val="006633F8"/>
    <w:rsid w:val="006644AD"/>
    <w:rsid w:val="0067735F"/>
    <w:rsid w:val="0068300B"/>
    <w:rsid w:val="006846DF"/>
    <w:rsid w:val="006C326E"/>
    <w:rsid w:val="006C43DF"/>
    <w:rsid w:val="006C76A5"/>
    <w:rsid w:val="006E510E"/>
    <w:rsid w:val="007013F4"/>
    <w:rsid w:val="00702629"/>
    <w:rsid w:val="00706C38"/>
    <w:rsid w:val="0070703F"/>
    <w:rsid w:val="00714F00"/>
    <w:rsid w:val="00715D09"/>
    <w:rsid w:val="007212AD"/>
    <w:rsid w:val="007306D1"/>
    <w:rsid w:val="00741A0D"/>
    <w:rsid w:val="00755505"/>
    <w:rsid w:val="0077102E"/>
    <w:rsid w:val="00773096"/>
    <w:rsid w:val="007776CC"/>
    <w:rsid w:val="00797912"/>
    <w:rsid w:val="007C677C"/>
    <w:rsid w:val="007D5C61"/>
    <w:rsid w:val="007D6B36"/>
    <w:rsid w:val="007F0C62"/>
    <w:rsid w:val="007F132B"/>
    <w:rsid w:val="007F5313"/>
    <w:rsid w:val="0080288E"/>
    <w:rsid w:val="00805474"/>
    <w:rsid w:val="00820F0F"/>
    <w:rsid w:val="00833B9D"/>
    <w:rsid w:val="008351F2"/>
    <w:rsid w:val="00853536"/>
    <w:rsid w:val="00870A27"/>
    <w:rsid w:val="00872282"/>
    <w:rsid w:val="00883A29"/>
    <w:rsid w:val="008A0694"/>
    <w:rsid w:val="008A1AFA"/>
    <w:rsid w:val="008B0520"/>
    <w:rsid w:val="008C1A91"/>
    <w:rsid w:val="008E571C"/>
    <w:rsid w:val="009279E7"/>
    <w:rsid w:val="00932275"/>
    <w:rsid w:val="0095145B"/>
    <w:rsid w:val="0096491A"/>
    <w:rsid w:val="00964C3A"/>
    <w:rsid w:val="00975399"/>
    <w:rsid w:val="00992397"/>
    <w:rsid w:val="009A6228"/>
    <w:rsid w:val="009B47C7"/>
    <w:rsid w:val="009C4232"/>
    <w:rsid w:val="009D2480"/>
    <w:rsid w:val="00A140FD"/>
    <w:rsid w:val="00A31CEC"/>
    <w:rsid w:val="00A33134"/>
    <w:rsid w:val="00A34D42"/>
    <w:rsid w:val="00A371B4"/>
    <w:rsid w:val="00A431F6"/>
    <w:rsid w:val="00A4502C"/>
    <w:rsid w:val="00A518CB"/>
    <w:rsid w:val="00A55A35"/>
    <w:rsid w:val="00A5619B"/>
    <w:rsid w:val="00A67806"/>
    <w:rsid w:val="00A754B9"/>
    <w:rsid w:val="00A85E1D"/>
    <w:rsid w:val="00A92253"/>
    <w:rsid w:val="00AA6CFB"/>
    <w:rsid w:val="00AB3EAE"/>
    <w:rsid w:val="00AC0E41"/>
    <w:rsid w:val="00AE6F5B"/>
    <w:rsid w:val="00B15024"/>
    <w:rsid w:val="00B24845"/>
    <w:rsid w:val="00B24969"/>
    <w:rsid w:val="00B31A7C"/>
    <w:rsid w:val="00B44DC8"/>
    <w:rsid w:val="00B47E02"/>
    <w:rsid w:val="00B57733"/>
    <w:rsid w:val="00B607B1"/>
    <w:rsid w:val="00B86D87"/>
    <w:rsid w:val="00B87830"/>
    <w:rsid w:val="00B96FB5"/>
    <w:rsid w:val="00BC6367"/>
    <w:rsid w:val="00BD4F25"/>
    <w:rsid w:val="00BD695F"/>
    <w:rsid w:val="00BE0EB9"/>
    <w:rsid w:val="00BE2C53"/>
    <w:rsid w:val="00BE486F"/>
    <w:rsid w:val="00BE797D"/>
    <w:rsid w:val="00BF4D66"/>
    <w:rsid w:val="00C008B5"/>
    <w:rsid w:val="00C1061F"/>
    <w:rsid w:val="00C20441"/>
    <w:rsid w:val="00C23874"/>
    <w:rsid w:val="00C33FB2"/>
    <w:rsid w:val="00C42DD8"/>
    <w:rsid w:val="00C45CA0"/>
    <w:rsid w:val="00C53CAF"/>
    <w:rsid w:val="00C54517"/>
    <w:rsid w:val="00C83CF9"/>
    <w:rsid w:val="00C846EB"/>
    <w:rsid w:val="00C921D4"/>
    <w:rsid w:val="00CA055B"/>
    <w:rsid w:val="00CB3A4A"/>
    <w:rsid w:val="00CC0886"/>
    <w:rsid w:val="00CC0A63"/>
    <w:rsid w:val="00CD0553"/>
    <w:rsid w:val="00CD346F"/>
    <w:rsid w:val="00CE22BE"/>
    <w:rsid w:val="00CE4FF9"/>
    <w:rsid w:val="00CF02CB"/>
    <w:rsid w:val="00CF7481"/>
    <w:rsid w:val="00D026E8"/>
    <w:rsid w:val="00D03776"/>
    <w:rsid w:val="00D127FA"/>
    <w:rsid w:val="00D136AF"/>
    <w:rsid w:val="00D14789"/>
    <w:rsid w:val="00D42DD9"/>
    <w:rsid w:val="00D573C7"/>
    <w:rsid w:val="00D724D6"/>
    <w:rsid w:val="00D74EFC"/>
    <w:rsid w:val="00D82E9C"/>
    <w:rsid w:val="00D862A6"/>
    <w:rsid w:val="00D86985"/>
    <w:rsid w:val="00D91052"/>
    <w:rsid w:val="00DA466E"/>
    <w:rsid w:val="00DA55C4"/>
    <w:rsid w:val="00DA7F69"/>
    <w:rsid w:val="00DB5E54"/>
    <w:rsid w:val="00DC3C6E"/>
    <w:rsid w:val="00DC541C"/>
    <w:rsid w:val="00DD2986"/>
    <w:rsid w:val="00DD5DB6"/>
    <w:rsid w:val="00DE11A6"/>
    <w:rsid w:val="00DF40DA"/>
    <w:rsid w:val="00E06D11"/>
    <w:rsid w:val="00E3099D"/>
    <w:rsid w:val="00E33B31"/>
    <w:rsid w:val="00E41E7C"/>
    <w:rsid w:val="00E463AE"/>
    <w:rsid w:val="00E51F7E"/>
    <w:rsid w:val="00E750FC"/>
    <w:rsid w:val="00E8175C"/>
    <w:rsid w:val="00E84C0B"/>
    <w:rsid w:val="00EA53B6"/>
    <w:rsid w:val="00EB5F6D"/>
    <w:rsid w:val="00ED6D35"/>
    <w:rsid w:val="00EE03AC"/>
    <w:rsid w:val="00EE5A7F"/>
    <w:rsid w:val="00EE70B4"/>
    <w:rsid w:val="00EF17A7"/>
    <w:rsid w:val="00EF3BD9"/>
    <w:rsid w:val="00EF55C6"/>
    <w:rsid w:val="00F01C4C"/>
    <w:rsid w:val="00F22834"/>
    <w:rsid w:val="00F26D2D"/>
    <w:rsid w:val="00F3589E"/>
    <w:rsid w:val="00F36C19"/>
    <w:rsid w:val="00F3726B"/>
    <w:rsid w:val="00F45552"/>
    <w:rsid w:val="00F504BC"/>
    <w:rsid w:val="00F5117B"/>
    <w:rsid w:val="00F5479E"/>
    <w:rsid w:val="00F56F70"/>
    <w:rsid w:val="00F61378"/>
    <w:rsid w:val="00F63B50"/>
    <w:rsid w:val="00F64F4A"/>
    <w:rsid w:val="00F66BAE"/>
    <w:rsid w:val="00F706A4"/>
    <w:rsid w:val="00F879AD"/>
    <w:rsid w:val="00FA5259"/>
    <w:rsid w:val="00FA5291"/>
    <w:rsid w:val="00FC1176"/>
    <w:rsid w:val="00FE5D1D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8CB"/>
    <w:pPr>
      <w:ind w:right="-142" w:firstLine="720"/>
      <w:jc w:val="both"/>
    </w:pPr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A518CB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518CB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rsid w:val="00A518C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A518CB"/>
  </w:style>
  <w:style w:type="paragraph" w:styleId="a7">
    <w:name w:val="Balloon Text"/>
    <w:basedOn w:val="a"/>
    <w:semiHidden/>
    <w:rsid w:val="002A03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F4D6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BF4D66"/>
    <w:pPr>
      <w:widowControl w:val="0"/>
      <w:autoSpaceDE w:val="0"/>
      <w:autoSpaceDN w:val="0"/>
      <w:adjustRightInd w:val="0"/>
      <w:ind w:left="708" w:right="0"/>
    </w:pPr>
    <w:rPr>
      <w:rFonts w:ascii="Arial" w:hAnsi="Arial"/>
      <w:color w:val="auto"/>
      <w:sz w:val="20"/>
      <w:szCs w:val="20"/>
    </w:rPr>
  </w:style>
  <w:style w:type="paragraph" w:customStyle="1" w:styleId="Style2">
    <w:name w:val="Style2"/>
    <w:basedOn w:val="a"/>
    <w:rsid w:val="0014510D"/>
    <w:pPr>
      <w:widowControl w:val="0"/>
      <w:autoSpaceDE w:val="0"/>
      <w:autoSpaceDN w:val="0"/>
      <w:adjustRightInd w:val="0"/>
      <w:spacing w:line="365" w:lineRule="exact"/>
      <w:ind w:right="0" w:firstLine="0"/>
      <w:jc w:val="center"/>
    </w:pPr>
    <w:rPr>
      <w:color w:val="auto"/>
      <w:sz w:val="24"/>
      <w:szCs w:val="24"/>
    </w:rPr>
  </w:style>
  <w:style w:type="character" w:customStyle="1" w:styleId="FontStyle17">
    <w:name w:val="Font Style17"/>
    <w:rsid w:val="0014510D"/>
    <w:rPr>
      <w:rFonts w:ascii="Times New Roman" w:hAnsi="Times New Roman" w:cs="Times New Roman"/>
      <w:b/>
      <w:bCs/>
      <w:sz w:val="8"/>
      <w:szCs w:val="8"/>
    </w:rPr>
  </w:style>
  <w:style w:type="paragraph" w:customStyle="1" w:styleId="consplusnormal0">
    <w:name w:val="consplusnormal"/>
    <w:basedOn w:val="a"/>
    <w:rsid w:val="00C20441"/>
    <w:pPr>
      <w:spacing w:before="100" w:beforeAutospacing="1" w:after="100" w:afterAutospacing="1"/>
      <w:ind w:right="0" w:firstLine="0"/>
      <w:jc w:val="left"/>
    </w:pPr>
    <w:rPr>
      <w:color w:val="auto"/>
      <w:sz w:val="24"/>
      <w:szCs w:val="24"/>
    </w:rPr>
  </w:style>
  <w:style w:type="paragraph" w:customStyle="1" w:styleId="ConsPlusTitle">
    <w:name w:val="ConsPlusTitle"/>
    <w:rsid w:val="003B3239"/>
    <w:pPr>
      <w:widowControl w:val="0"/>
      <w:tabs>
        <w:tab w:val="left" w:pos="708"/>
      </w:tabs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2"/>
    <w:basedOn w:val="a"/>
    <w:link w:val="20"/>
    <w:rsid w:val="002118FB"/>
    <w:pPr>
      <w:ind w:right="0" w:firstLine="0"/>
      <w:jc w:val="left"/>
    </w:pPr>
    <w:rPr>
      <w:color w:val="auto"/>
      <w:szCs w:val="20"/>
    </w:rPr>
  </w:style>
  <w:style w:type="character" w:customStyle="1" w:styleId="20">
    <w:name w:val="Основной текст 2 Знак"/>
    <w:link w:val="2"/>
    <w:rsid w:val="002118FB"/>
    <w:rPr>
      <w:sz w:val="28"/>
    </w:rPr>
  </w:style>
  <w:style w:type="paragraph" w:customStyle="1" w:styleId="content">
    <w:name w:val="content"/>
    <w:basedOn w:val="a"/>
    <w:rsid w:val="00577918"/>
    <w:pPr>
      <w:spacing w:before="100" w:beforeAutospacing="1" w:after="100" w:afterAutospacing="1"/>
      <w:ind w:right="0" w:firstLine="0"/>
      <w:jc w:val="left"/>
    </w:pPr>
    <w:rPr>
      <w:color w:val="auto"/>
      <w:sz w:val="24"/>
      <w:szCs w:val="24"/>
    </w:rPr>
  </w:style>
  <w:style w:type="character" w:customStyle="1" w:styleId="a5">
    <w:name w:val="Нижний колонтитул Знак"/>
    <w:link w:val="a4"/>
    <w:rsid w:val="003F1EE3"/>
    <w:rPr>
      <w:color w:val="000000"/>
      <w:sz w:val="28"/>
      <w:szCs w:val="28"/>
    </w:rPr>
  </w:style>
  <w:style w:type="paragraph" w:customStyle="1" w:styleId="ConsPlusCell">
    <w:name w:val="ConsPlusCell"/>
    <w:rsid w:val="00C921D4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4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</TotalTime>
  <Pages>9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11833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Земля2</cp:lastModifiedBy>
  <cp:revision>2</cp:revision>
  <cp:lastPrinted>2017-02-27T13:25:00Z</cp:lastPrinted>
  <dcterms:created xsi:type="dcterms:W3CDTF">2017-02-27T13:34:00Z</dcterms:created>
  <dcterms:modified xsi:type="dcterms:W3CDTF">2017-02-27T13:34:00Z</dcterms:modified>
</cp:coreProperties>
</file>