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2F0" w:rsidRPr="004C346E" w:rsidRDefault="00B622F0" w:rsidP="004F74DA">
      <w:pPr>
        <w:shd w:val="clear" w:color="auto" w:fill="FFFFFF"/>
        <w:spacing w:line="360" w:lineRule="auto"/>
        <w:ind w:left="130"/>
        <w:jc w:val="center"/>
        <w:rPr>
          <w:rFonts w:ascii="Times New Roman" w:hAnsi="Times New Roman" w:cs="Times New Roman"/>
          <w:b/>
          <w:bCs/>
          <w:i/>
          <w:iCs/>
        </w:rPr>
      </w:pPr>
      <w:r w:rsidRPr="004C346E">
        <w:rPr>
          <w:rFonts w:ascii="Times New Roman" w:hAnsi="Times New Roman" w:cs="Times New Roman"/>
          <w:b/>
          <w:bCs/>
          <w:i/>
          <w:iCs/>
          <w:color w:val="323232"/>
          <w:spacing w:val="5"/>
          <w:sz w:val="28"/>
          <w:szCs w:val="28"/>
          <w:u w:val="single"/>
        </w:rPr>
        <w:t>Протокол №</w:t>
      </w:r>
      <w:r>
        <w:rPr>
          <w:rFonts w:ascii="Times New Roman" w:hAnsi="Times New Roman" w:cs="Times New Roman"/>
          <w:b/>
          <w:bCs/>
          <w:i/>
          <w:iCs/>
          <w:color w:val="323232"/>
          <w:spacing w:val="5"/>
          <w:sz w:val="28"/>
          <w:szCs w:val="28"/>
          <w:u w:val="single"/>
        </w:rPr>
        <w:t xml:space="preserve"> 5 </w:t>
      </w:r>
      <w:r w:rsidRPr="004C346E">
        <w:rPr>
          <w:rFonts w:ascii="Times New Roman" w:hAnsi="Times New Roman" w:cs="Times New Roman"/>
          <w:b/>
          <w:bCs/>
          <w:i/>
          <w:iCs/>
          <w:color w:val="323232"/>
          <w:spacing w:val="5"/>
          <w:sz w:val="28"/>
          <w:szCs w:val="28"/>
          <w:u w:val="single"/>
        </w:rPr>
        <w:t xml:space="preserve"> </w:t>
      </w:r>
    </w:p>
    <w:p w:rsidR="00B622F0" w:rsidRPr="004C346E" w:rsidRDefault="00B622F0" w:rsidP="004F74DA">
      <w:pPr>
        <w:shd w:val="clear" w:color="auto" w:fill="FFFFFF"/>
        <w:spacing w:line="360" w:lineRule="auto"/>
        <w:ind w:left="137"/>
        <w:jc w:val="center"/>
        <w:rPr>
          <w:rFonts w:ascii="Times New Roman" w:hAnsi="Times New Roman" w:cs="Times New Roman"/>
          <w:b/>
          <w:bCs/>
          <w:i/>
          <w:iCs/>
        </w:rPr>
      </w:pPr>
      <w:r w:rsidRPr="004C346E">
        <w:rPr>
          <w:rFonts w:ascii="Times New Roman" w:hAnsi="Times New Roman" w:cs="Times New Roman"/>
          <w:b/>
          <w:bCs/>
          <w:i/>
          <w:iCs/>
          <w:color w:val="323232"/>
          <w:spacing w:val="1"/>
          <w:sz w:val="28"/>
          <w:szCs w:val="28"/>
        </w:rPr>
        <w:t>Заседания Координационного Совета</w:t>
      </w:r>
    </w:p>
    <w:p w:rsidR="00B622F0" w:rsidRPr="004C346E" w:rsidRDefault="00B622F0" w:rsidP="004F74DA">
      <w:pPr>
        <w:shd w:val="clear" w:color="auto" w:fill="FFFFFF"/>
        <w:spacing w:after="958" w:line="360" w:lineRule="auto"/>
        <w:ind w:left="2722" w:right="518" w:hanging="1793"/>
        <w:rPr>
          <w:rFonts w:ascii="Times New Roman" w:hAnsi="Times New Roman" w:cs="Times New Roman"/>
          <w:b/>
          <w:bCs/>
          <w:i/>
          <w:iCs/>
        </w:rPr>
      </w:pPr>
      <w:r w:rsidRPr="004C346E">
        <w:rPr>
          <w:rFonts w:ascii="Times New Roman" w:hAnsi="Times New Roman" w:cs="Times New Roman"/>
          <w:b/>
          <w:bCs/>
          <w:i/>
          <w:iCs/>
          <w:color w:val="323232"/>
          <w:spacing w:val="-2"/>
          <w:sz w:val="28"/>
          <w:szCs w:val="28"/>
        </w:rPr>
        <w:t xml:space="preserve">При Администрации Красюковского сельского  поселения </w:t>
      </w:r>
      <w:r w:rsidRPr="004C346E">
        <w:rPr>
          <w:rFonts w:ascii="Times New Roman" w:hAnsi="Times New Roman" w:cs="Times New Roman"/>
          <w:b/>
          <w:bCs/>
          <w:i/>
          <w:iCs/>
          <w:color w:val="323232"/>
          <w:sz w:val="28"/>
          <w:szCs w:val="28"/>
        </w:rPr>
        <w:t>по вопросам собираемости налогов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16</w:t>
      </w:r>
      <w:r w:rsidRPr="004227E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сл. Красюковская</w:t>
      </w:r>
    </w:p>
    <w:p w:rsidR="00B622F0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</w:pPr>
    </w:p>
    <w:p w:rsidR="00B622F0" w:rsidRPr="004227EC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  <w:t>ПРИСУТСТВОВАЛИ:</w:t>
      </w:r>
    </w:p>
    <w:p w:rsidR="00B622F0" w:rsidRPr="004227EC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>Председатель Совета:</w:t>
      </w:r>
    </w:p>
    <w:p w:rsidR="00B622F0" w:rsidRPr="004227EC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М.Н. Обухов</w:t>
      </w:r>
      <w:r w:rsidRPr="004227EC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–  Глава Красюковского сельского поселения;</w:t>
      </w:r>
    </w:p>
    <w:p w:rsidR="00B622F0" w:rsidRPr="004227EC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>Заместитель председателя совета:</w:t>
      </w:r>
    </w:p>
    <w:p w:rsidR="00B622F0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Е.Н. Кисель</w:t>
      </w:r>
      <w:r w:rsidRPr="004227EC">
        <w:rPr>
          <w:rFonts w:ascii="Times New Roman" w:hAnsi="Times New Roman" w:cs="Times New Roman"/>
          <w:color w:val="000000"/>
          <w:spacing w:val="-5"/>
          <w:sz w:val="28"/>
          <w:szCs w:val="28"/>
        </w:rPr>
        <w:t>. – начальник службы экономики и финансов;</w:t>
      </w:r>
    </w:p>
    <w:p w:rsidR="00B622F0" w:rsidRPr="004227EC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B622F0" w:rsidRPr="004227EC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 xml:space="preserve">Секретарь Совета: </w:t>
      </w:r>
    </w:p>
    <w:p w:rsidR="00B622F0" w:rsidRPr="004227EC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А.В. Сафронова</w:t>
      </w:r>
      <w:r w:rsidRPr="004227EC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– специалист II категории – экономист;</w:t>
      </w:r>
    </w:p>
    <w:p w:rsidR="00B622F0" w:rsidRPr="004227EC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>Члены Совета: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4227EC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категории по делопроизводству и архивной работе – Л.А. Ловская</w:t>
      </w:r>
      <w:r w:rsidRPr="004227EC">
        <w:rPr>
          <w:rFonts w:ascii="Times New Roman" w:hAnsi="Times New Roman" w:cs="Times New Roman"/>
          <w:sz w:val="28"/>
          <w:szCs w:val="28"/>
        </w:rPr>
        <w:t>;</w:t>
      </w:r>
    </w:p>
    <w:p w:rsidR="00B622F0" w:rsidRDefault="00B622F0" w:rsidP="004F74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4227E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227EC">
        <w:rPr>
          <w:rFonts w:ascii="Times New Roman" w:hAnsi="Times New Roman" w:cs="Times New Roman"/>
          <w:sz w:val="28"/>
          <w:szCs w:val="28"/>
        </w:rPr>
        <w:t xml:space="preserve"> категории по </w:t>
      </w:r>
      <w:r>
        <w:rPr>
          <w:rFonts w:ascii="Times New Roman" w:hAnsi="Times New Roman" w:cs="Times New Roman"/>
          <w:sz w:val="28"/>
          <w:szCs w:val="28"/>
        </w:rPr>
        <w:t>вопросам МОБ, пожарной безопасности, ГО и ЧС</w:t>
      </w:r>
      <w:r w:rsidRPr="004227E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Е.С. Белова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4227EC">
        <w:rPr>
          <w:rFonts w:ascii="Times New Roman" w:hAnsi="Times New Roman" w:cs="Times New Roman"/>
          <w:sz w:val="28"/>
          <w:szCs w:val="28"/>
        </w:rPr>
        <w:t xml:space="preserve"> Октябрьского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4227EC">
        <w:rPr>
          <w:rFonts w:ascii="Times New Roman" w:hAnsi="Times New Roman" w:cs="Times New Roman"/>
          <w:sz w:val="28"/>
          <w:szCs w:val="28"/>
        </w:rPr>
        <w:t xml:space="preserve"> районного отдела УФССП по Ро</w:t>
      </w:r>
      <w:r>
        <w:rPr>
          <w:rFonts w:ascii="Times New Roman" w:hAnsi="Times New Roman" w:cs="Times New Roman"/>
          <w:sz w:val="28"/>
          <w:szCs w:val="28"/>
        </w:rPr>
        <w:t xml:space="preserve">стовской области – Н.Н. Негоденко </w:t>
      </w:r>
    </w:p>
    <w:p w:rsidR="00B622F0" w:rsidRPr="004227EC" w:rsidRDefault="00B622F0" w:rsidP="004F74DA">
      <w:pPr>
        <w:shd w:val="clear" w:color="auto" w:fill="FFFFFF"/>
        <w:spacing w:line="360" w:lineRule="auto"/>
        <w:ind w:left="108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>Повестка заседания:</w:t>
      </w:r>
    </w:p>
    <w:p w:rsidR="00B622F0" w:rsidRDefault="00B622F0" w:rsidP="004F74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C346E">
        <w:rPr>
          <w:rFonts w:ascii="Times New Roman" w:hAnsi="Times New Roman" w:cs="Times New Roman"/>
          <w:sz w:val="28"/>
          <w:szCs w:val="28"/>
        </w:rPr>
        <w:t xml:space="preserve">Рассмотрение вопросов погашения задолженности перед бюджетом поселения и оценка реального состояния по физическим </w:t>
      </w:r>
      <w:r>
        <w:rPr>
          <w:rFonts w:ascii="Times New Roman" w:hAnsi="Times New Roman" w:cs="Times New Roman"/>
          <w:sz w:val="28"/>
          <w:szCs w:val="28"/>
        </w:rPr>
        <w:t>и юридическим лицам</w:t>
      </w:r>
      <w:r w:rsidRPr="004C34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C5530A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Приглашены: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C5530A">
        <w:rPr>
          <w:rFonts w:ascii="Times New Roman" w:hAnsi="Times New Roman" w:cs="Times New Roman"/>
          <w:color w:val="000000"/>
          <w:spacing w:val="-3"/>
          <w:sz w:val="28"/>
          <w:szCs w:val="28"/>
        </w:rPr>
        <w:t>- Бедратов Сергей Александрович (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сл. Красюковская, ул. Абрикосовая,13) по состоянию на 01.08.2013 числится задолженность по транспортному налогу 3,6 тыс.руб.;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Баскаков Анатолий Викторович (сл. Красюковская, ул.М. Горького,73) по состоянию на 01.08.2013 числится задолженность по транспортному налогу 3,5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Алексеев Андрей Николаевич (сл. Красюковская, ул.М. Горького,13) по состоянию на 01.08.2013 числится задолженность по транспортному налогу 3,3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Чернышев Сергей Михайлович (сл. Красюковская, ул. Советская,138) по состоянию на 01.08.2013 числится задолженность по транспортному налогу 2,9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Грибов Михаил Алексеевич (сл. Красюковская, ул. Советская,189) по состоянию на 01.08.2013 числится задолженность по транспортному налогу 2,7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Гамаюнова Елена Петровна (сл. Красюковская, ул. Московская, 35) по состоянию на 01.08.2013 числится задолженность по земельному налогу 2,2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Морозов Анатолий Александрович (сл. Красюковская, ул. Михайличенко, 44) по состоянию на 01.08.2013 числится задолженность по транспортному налогу 2,0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Войцеховский Валерий Владимирович ( сл. Красюковская, ул. М. Горького,2) по состоянию на 01.08.2013 числится задолженность по транспортному налогу 1,6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Володина Людмила Владимировна (сл. Красюковская, ул. Советская,44) по состоянию на 01.08.2013 числится задолженность по транспортному налогу 1,5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Берестов Александр Васильевич ( сл. Красюковская, ул. Горная, 14) по состоянию на 01.08.2013 числится задолженность по транспортному налогу 1,4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Власов Александр Александрович (сл. Красюковская, ул.Делегатская,142) по состоянию на 01.08.2013 числится задолженность по транспортному налогу 1,1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Макурин Владимир Владимирович (сл. Красюковская,</w:t>
      </w:r>
      <w:r w:rsidRPr="001F37E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ул. Михайличенко, 26) по состоянию на 01.08.2013 числится задолженность по транспортному налогу 1,1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Беляев Владимир Юрьевич (сл. Красюковская, ул. Набережная, 76) по состоянию на 01.08.2013 числится задолженность по транспортному налогу 0,9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Коваленко Андрей Николаевич (сл. Красюковская, ул. Набережная, 48) по состоянию на 01.08.2013 числится задолженность по транспортному налогу 0,9 тыс. руб.;</w:t>
      </w:r>
    </w:p>
    <w:p w:rsidR="00B622F0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Быков Иван Витальевич (сл. Красюковская, ул. Делегатская, 119) по состоянию на 01.08.2013 числится задолженность по транспортному налогу 0,9 тыс. руб.</w:t>
      </w:r>
    </w:p>
    <w:p w:rsidR="00B622F0" w:rsidRPr="001F37EE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 Морозов Михаил Николаевич  (х.Яново-Грушевский, ул. Речная,66) по состоянию на 01.08.2013 числится задолженность по транспортному налогу 1,8 тыс.руб.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Баскаков Анатолий Викторович (сл. Красюковская, ул.М.Горького,73)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01.08.2013 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по </w:t>
      </w:r>
      <w:r>
        <w:rPr>
          <w:rFonts w:ascii="Times New Roman" w:hAnsi="Times New Roman" w:cs="Times New Roman"/>
          <w:sz w:val="28"/>
          <w:szCs w:val="28"/>
        </w:rPr>
        <w:t>транспортному налогу – 3,5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sz w:val="28"/>
          <w:szCs w:val="28"/>
        </w:rPr>
        <w:t>руб.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Pr="004227EC" w:rsidRDefault="00B622F0" w:rsidP="004F74DA">
      <w:pPr>
        <w:pStyle w:val="ListParagraph"/>
        <w:tabs>
          <w:tab w:val="left" w:pos="129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1.Оплатить до 23.08.2013</w:t>
      </w:r>
    </w:p>
    <w:p w:rsidR="00B622F0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 Андрей Николаевич (сл. Красюковская, М.Горького,13)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</w:t>
      </w:r>
      <w:r>
        <w:rPr>
          <w:rFonts w:ascii="Times New Roman" w:hAnsi="Times New Roman" w:cs="Times New Roman"/>
          <w:sz w:val="28"/>
          <w:szCs w:val="28"/>
        </w:rPr>
        <w:t>8.2013 год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по</w:t>
      </w:r>
      <w:r>
        <w:rPr>
          <w:rFonts w:ascii="Times New Roman" w:hAnsi="Times New Roman" w:cs="Times New Roman"/>
          <w:sz w:val="28"/>
          <w:szCs w:val="28"/>
        </w:rPr>
        <w:t xml:space="preserve"> земельному  налогу –  3,3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тыс.руб.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Pr="004227EC" w:rsidRDefault="00B622F0" w:rsidP="004F74DA">
      <w:pPr>
        <w:pStyle w:val="ListParagraph"/>
        <w:tabs>
          <w:tab w:val="left" w:pos="129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1.Погасить задолженность до 23.08.2013г</w:t>
      </w:r>
      <w:r w:rsidRPr="004227EC">
        <w:rPr>
          <w:rFonts w:ascii="Times New Roman" w:hAnsi="Times New Roman" w:cs="Times New Roman"/>
          <w:sz w:val="28"/>
          <w:szCs w:val="28"/>
        </w:rPr>
        <w:t>.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Чернышев Сергей Михайлович (сл. Красюковская, ул.Советская, 138)</w:t>
      </w:r>
    </w:p>
    <w:p w:rsidR="00B622F0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</w:t>
      </w:r>
      <w:r>
        <w:rPr>
          <w:rFonts w:ascii="Times New Roman" w:hAnsi="Times New Roman" w:cs="Times New Roman"/>
          <w:sz w:val="28"/>
          <w:szCs w:val="28"/>
        </w:rPr>
        <w:t xml:space="preserve"> по транспортному  налогу –  2,9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тыс.руб.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Pr="004227EC" w:rsidRDefault="00B622F0" w:rsidP="004F74DA">
      <w:pPr>
        <w:pStyle w:val="ListParagraph"/>
        <w:tabs>
          <w:tab w:val="left" w:pos="129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Задолженность оплачена, платежные документы предоставлены.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Войцеховский Валерий Владимирович</w:t>
      </w:r>
      <w:r w:rsidRPr="004227E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сл</w:t>
      </w:r>
      <w:r w:rsidRPr="004227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r w:rsidRPr="004227EC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М. Горького, 2</w:t>
      </w:r>
      <w:r w:rsidRPr="004227EC">
        <w:rPr>
          <w:rFonts w:ascii="Times New Roman" w:hAnsi="Times New Roman" w:cs="Times New Roman"/>
          <w:sz w:val="28"/>
          <w:szCs w:val="28"/>
        </w:rPr>
        <w:t>)</w:t>
      </w:r>
    </w:p>
    <w:p w:rsidR="00B622F0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по </w:t>
      </w:r>
      <w:r>
        <w:rPr>
          <w:rFonts w:ascii="Times New Roman" w:hAnsi="Times New Roman" w:cs="Times New Roman"/>
          <w:sz w:val="28"/>
          <w:szCs w:val="28"/>
        </w:rPr>
        <w:t>транспортному налогу</w:t>
      </w: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1,6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B622F0" w:rsidRPr="009E23A2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Default="00B622F0" w:rsidP="004F74DA">
      <w:pPr>
        <w:pStyle w:val="ListParagraph"/>
        <w:numPr>
          <w:ilvl w:val="0"/>
          <w:numId w:val="18"/>
        </w:num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задолженность до 01.09.2013</w:t>
      </w: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Володина Людмила Владимировна</w:t>
      </w:r>
      <w:r w:rsidRPr="004227E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сл</w:t>
      </w:r>
      <w:r w:rsidRPr="004227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Красюковская</w:t>
      </w:r>
      <w:r w:rsidRPr="004227EC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Советская, 44</w:t>
      </w:r>
      <w:r w:rsidRPr="004227EC">
        <w:rPr>
          <w:rFonts w:ascii="Times New Roman" w:hAnsi="Times New Roman" w:cs="Times New Roman"/>
          <w:sz w:val="28"/>
          <w:szCs w:val="28"/>
        </w:rPr>
        <w:t>)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</w:t>
      </w:r>
      <w:r>
        <w:rPr>
          <w:rFonts w:ascii="Times New Roman" w:hAnsi="Times New Roman" w:cs="Times New Roman"/>
          <w:sz w:val="28"/>
          <w:szCs w:val="28"/>
        </w:rPr>
        <w:t>по транспортному налогу –  1,5 тыс. руб.</w:t>
      </w:r>
    </w:p>
    <w:p w:rsidR="00B622F0" w:rsidRPr="009E23A2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Default="00B622F0" w:rsidP="004F74DA">
      <w:pPr>
        <w:pStyle w:val="ListParagraph"/>
        <w:numPr>
          <w:ilvl w:val="0"/>
          <w:numId w:val="20"/>
        </w:num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задолженность до 23.08.2013.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Берестов Александр Васильевич (сл.Красюковская, ул.Горная,14)</w:t>
      </w:r>
    </w:p>
    <w:p w:rsidR="00B622F0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по </w:t>
      </w:r>
      <w:r>
        <w:rPr>
          <w:rFonts w:ascii="Times New Roman" w:hAnsi="Times New Roman" w:cs="Times New Roman"/>
          <w:sz w:val="28"/>
          <w:szCs w:val="28"/>
        </w:rPr>
        <w:t>земельному налогу</w:t>
      </w: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1,4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sz w:val="28"/>
          <w:szCs w:val="28"/>
        </w:rPr>
        <w:t>руб.</w:t>
      </w:r>
    </w:p>
    <w:p w:rsidR="00B622F0" w:rsidRPr="009E23A2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 . Задолженность оплачена, платежные документы предоставлены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Власов Александр Александрович (сл.Красюковская, ул.Делегатская,142)</w:t>
      </w:r>
    </w:p>
    <w:p w:rsidR="00B622F0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по </w:t>
      </w:r>
      <w:r>
        <w:rPr>
          <w:rFonts w:ascii="Times New Roman" w:hAnsi="Times New Roman" w:cs="Times New Roman"/>
          <w:sz w:val="28"/>
          <w:szCs w:val="28"/>
        </w:rPr>
        <w:t>транспортному налогу</w:t>
      </w: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2,4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sz w:val="28"/>
          <w:szCs w:val="28"/>
        </w:rPr>
        <w:t>руб.</w:t>
      </w:r>
    </w:p>
    <w:p w:rsidR="00B622F0" w:rsidRPr="009E23A2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 . Задолженность погашена, платежные документы предоставлены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Макурин Владимир Владимирович (сл.Красюковская, ул.Михайличенко,26)</w:t>
      </w:r>
    </w:p>
    <w:p w:rsidR="00B622F0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по </w:t>
      </w:r>
      <w:r>
        <w:rPr>
          <w:rFonts w:ascii="Times New Roman" w:hAnsi="Times New Roman" w:cs="Times New Roman"/>
          <w:sz w:val="28"/>
          <w:szCs w:val="28"/>
        </w:rPr>
        <w:t>транспортному налогу</w:t>
      </w: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1,1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sz w:val="28"/>
          <w:szCs w:val="28"/>
        </w:rPr>
        <w:t>руб.</w:t>
      </w:r>
    </w:p>
    <w:p w:rsidR="00B622F0" w:rsidRPr="009E23A2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 . Задолженность погашена частично, платежные документы предоставлены, остаток оплатить до 01.09.2013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Беляев Владимир Юрьевич (сл.Красюковская, ул.Набережная,76)</w:t>
      </w:r>
    </w:p>
    <w:p w:rsidR="00B622F0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по </w:t>
      </w:r>
      <w:r>
        <w:rPr>
          <w:rFonts w:ascii="Times New Roman" w:hAnsi="Times New Roman" w:cs="Times New Roman"/>
          <w:sz w:val="28"/>
          <w:szCs w:val="28"/>
        </w:rPr>
        <w:t>транспортному  налогу</w:t>
      </w: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0,9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sz w:val="28"/>
          <w:szCs w:val="28"/>
        </w:rPr>
        <w:t>руб.</w:t>
      </w:r>
    </w:p>
    <w:p w:rsidR="00B622F0" w:rsidRPr="009E23A2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 . Задолженность погасить до 23.08.2013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Коваленко Андрей Николаевич (сл.Красюковская, ул.Набережная,48)</w:t>
      </w:r>
    </w:p>
    <w:p w:rsidR="00B622F0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по </w:t>
      </w:r>
      <w:r>
        <w:rPr>
          <w:rFonts w:ascii="Times New Roman" w:hAnsi="Times New Roman" w:cs="Times New Roman"/>
          <w:sz w:val="28"/>
          <w:szCs w:val="28"/>
        </w:rPr>
        <w:t>транспортному  налогу</w:t>
      </w: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0,9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sz w:val="28"/>
          <w:szCs w:val="28"/>
        </w:rPr>
        <w:t>руб.</w:t>
      </w:r>
    </w:p>
    <w:p w:rsidR="00B622F0" w:rsidRPr="009E23A2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 . Задолженность погашена, платежные документы предоставлены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Быков Иван Витальевич (сл. Красюковская, ул.Делегатская,119)</w:t>
      </w:r>
    </w:p>
    <w:p w:rsidR="00B622F0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по </w:t>
      </w:r>
      <w:r>
        <w:rPr>
          <w:rFonts w:ascii="Times New Roman" w:hAnsi="Times New Roman" w:cs="Times New Roman"/>
          <w:sz w:val="28"/>
          <w:szCs w:val="28"/>
        </w:rPr>
        <w:t>транспортному  налогу</w:t>
      </w: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0,9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sz w:val="28"/>
          <w:szCs w:val="28"/>
        </w:rPr>
        <w:t>руб.</w:t>
      </w:r>
    </w:p>
    <w:p w:rsidR="00B622F0" w:rsidRPr="009E23A2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 . Задолженность погашена, платежные документы предоставлены</w:t>
      </w:r>
    </w:p>
    <w:p w:rsidR="00B622F0" w:rsidRPr="004227EC" w:rsidRDefault="00B622F0" w:rsidP="004F74D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Морозов Михаил Николаевич (х.Яново-Грушевский, ул.Речная,66)</w:t>
      </w:r>
    </w:p>
    <w:p w:rsidR="00B622F0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01.08.2013</w:t>
      </w:r>
      <w:r w:rsidRPr="004227EC">
        <w:rPr>
          <w:rFonts w:ascii="Times New Roman" w:hAnsi="Times New Roman" w:cs="Times New Roman"/>
          <w:sz w:val="28"/>
          <w:szCs w:val="28"/>
        </w:rPr>
        <w:t xml:space="preserve"> числится задолженность по </w:t>
      </w:r>
      <w:r>
        <w:rPr>
          <w:rFonts w:ascii="Times New Roman" w:hAnsi="Times New Roman" w:cs="Times New Roman"/>
          <w:sz w:val="28"/>
          <w:szCs w:val="28"/>
        </w:rPr>
        <w:t>транспортному  налогу</w:t>
      </w: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1,8</w:t>
      </w:r>
      <w:r w:rsidRPr="004227EC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sz w:val="28"/>
          <w:szCs w:val="28"/>
        </w:rPr>
        <w:t>руб.</w:t>
      </w:r>
    </w:p>
    <w:p w:rsidR="00B622F0" w:rsidRPr="009E23A2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 . Задолженность погашена, платежные документы предоставлены</w:t>
      </w: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622F0" w:rsidRPr="00C5530A" w:rsidRDefault="00B622F0" w:rsidP="004F74D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C5530A">
        <w:rPr>
          <w:rFonts w:ascii="Times New Roman" w:hAnsi="Times New Roman" w:cs="Times New Roman"/>
          <w:b/>
          <w:iCs/>
          <w:color w:val="000000"/>
          <w:sz w:val="28"/>
          <w:szCs w:val="28"/>
        </w:rPr>
        <w:t>Не явились:</w:t>
      </w:r>
    </w:p>
    <w:p w:rsidR="00B622F0" w:rsidRPr="00C5530A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5530A">
        <w:rPr>
          <w:rFonts w:ascii="Times New Roman" w:hAnsi="Times New Roman" w:cs="Times New Roman"/>
          <w:sz w:val="28"/>
          <w:szCs w:val="28"/>
        </w:rPr>
        <w:t>- Бедратов С.А;</w:t>
      </w:r>
    </w:p>
    <w:p w:rsidR="00B622F0" w:rsidRPr="00C5530A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5530A">
        <w:rPr>
          <w:rFonts w:ascii="Times New Roman" w:hAnsi="Times New Roman" w:cs="Times New Roman"/>
          <w:sz w:val="28"/>
          <w:szCs w:val="28"/>
        </w:rPr>
        <w:t>- Грибов М.А.;</w:t>
      </w:r>
    </w:p>
    <w:p w:rsidR="00B622F0" w:rsidRPr="00C5530A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5530A">
        <w:rPr>
          <w:rFonts w:ascii="Times New Roman" w:hAnsi="Times New Roman" w:cs="Times New Roman"/>
          <w:sz w:val="28"/>
          <w:szCs w:val="28"/>
        </w:rPr>
        <w:t>- Чепченко К.С;</w:t>
      </w:r>
    </w:p>
    <w:p w:rsidR="00B622F0" w:rsidRPr="00C5530A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5530A">
        <w:rPr>
          <w:rFonts w:ascii="Times New Roman" w:hAnsi="Times New Roman" w:cs="Times New Roman"/>
          <w:sz w:val="28"/>
          <w:szCs w:val="28"/>
        </w:rPr>
        <w:t>- Гамаюнова Е.П.</w:t>
      </w:r>
    </w:p>
    <w:p w:rsidR="00B622F0" w:rsidRPr="00C5530A" w:rsidRDefault="00B622F0" w:rsidP="004F74DA">
      <w:pPr>
        <w:shd w:val="clear" w:color="auto" w:fill="FFFFFF"/>
        <w:spacing w:line="360" w:lineRule="auto"/>
        <w:ind w:left="43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C5530A">
        <w:rPr>
          <w:rFonts w:ascii="Times New Roman" w:hAnsi="Times New Roman" w:cs="Times New Roman"/>
          <w:b/>
          <w:iCs/>
          <w:color w:val="000000"/>
          <w:sz w:val="28"/>
          <w:szCs w:val="28"/>
        </w:rPr>
        <w:t>СОВЕТОМ ВЫНЕСЕНО РЕШЕНИЕ:</w:t>
      </w:r>
    </w:p>
    <w:p w:rsidR="00B622F0" w:rsidRPr="00C5530A" w:rsidRDefault="00B622F0" w:rsidP="004F74DA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5530A">
        <w:rPr>
          <w:rFonts w:ascii="Times New Roman" w:hAnsi="Times New Roman" w:cs="Times New Roman"/>
          <w:iCs/>
          <w:color w:val="000000"/>
          <w:sz w:val="28"/>
          <w:szCs w:val="28"/>
        </w:rPr>
        <w:t>Пригласить на заседание координационного совета повторно;</w:t>
      </w:r>
    </w:p>
    <w:p w:rsidR="00B622F0" w:rsidRPr="00C5530A" w:rsidRDefault="00B622F0" w:rsidP="004F74DA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553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Контроль возложить на начальника службы экономики и финансов – </w:t>
      </w:r>
    </w:p>
    <w:p w:rsidR="00B622F0" w:rsidRPr="00C5530A" w:rsidRDefault="00B622F0" w:rsidP="004F74DA">
      <w:pPr>
        <w:shd w:val="clear" w:color="auto" w:fill="FFFFFF"/>
        <w:spacing w:line="360" w:lineRule="auto"/>
        <w:ind w:left="403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Е.Н. Кисель</w:t>
      </w: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622F0" w:rsidRDefault="00B622F0" w:rsidP="004F74DA">
      <w:pPr>
        <w:pStyle w:val="ListParagraph"/>
        <w:tabs>
          <w:tab w:val="left" w:pos="12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622F0" w:rsidRPr="00F12FF8" w:rsidRDefault="00B622F0" w:rsidP="004F74DA">
      <w:pPr>
        <w:shd w:val="clear" w:color="auto" w:fill="FFFFFF"/>
        <w:tabs>
          <w:tab w:val="left" w:pos="7938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F12FF8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 xml:space="preserve">Председатель Совета:                                                                          М.Н. Обухов                                             </w:t>
      </w:r>
    </w:p>
    <w:p w:rsidR="00B622F0" w:rsidRPr="00F12FF8" w:rsidRDefault="00B622F0" w:rsidP="004F74D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12FF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Секретарь Совета:           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А.В. Сафронова</w:t>
      </w:r>
    </w:p>
    <w:p w:rsidR="00B622F0" w:rsidRPr="00F12FF8" w:rsidRDefault="00B622F0" w:rsidP="004F74D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Куратор Красюковского (с) поселения                                        Н.Н. Негоденко</w:t>
      </w:r>
    </w:p>
    <w:p w:rsidR="00B622F0" w:rsidRDefault="00B622F0" w:rsidP="004F74D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B622F0" w:rsidRPr="00F12FF8" w:rsidRDefault="00B622F0" w:rsidP="004F74D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12FF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Члены Совета:</w:t>
      </w:r>
    </w:p>
    <w:p w:rsidR="00B622F0" w:rsidRPr="00F12FF8" w:rsidRDefault="00B622F0" w:rsidP="004F74D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Е.Н. Кисель</w:t>
      </w:r>
    </w:p>
    <w:p w:rsidR="00B622F0" w:rsidRPr="009B39F4" w:rsidRDefault="00B622F0" w:rsidP="004F74D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Е.С. Белова</w:t>
      </w:r>
    </w:p>
    <w:p w:rsidR="00B622F0" w:rsidRDefault="00B622F0" w:rsidP="004F74D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Л.А. Ловская</w:t>
      </w: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2F0" w:rsidRPr="004227EC" w:rsidRDefault="00B622F0" w:rsidP="004F74D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22F0" w:rsidRPr="004227EC" w:rsidSect="00D7561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AAC"/>
    <w:multiLevelType w:val="hybridMultilevel"/>
    <w:tmpl w:val="C5D05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686B26"/>
    <w:multiLevelType w:val="hybridMultilevel"/>
    <w:tmpl w:val="6C522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A620770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A075F7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51C7907"/>
    <w:multiLevelType w:val="hybridMultilevel"/>
    <w:tmpl w:val="ED84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0C41D9"/>
    <w:multiLevelType w:val="hybridMultilevel"/>
    <w:tmpl w:val="E9BECDE4"/>
    <w:lvl w:ilvl="0" w:tplc="FDBA909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1D2C66C4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1FF5902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BA75485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C2D7562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F2138EE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C6C2A40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4524451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5824B48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87A3E6F"/>
    <w:multiLevelType w:val="multilevel"/>
    <w:tmpl w:val="6C522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C8A72E0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350C7D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0C66656"/>
    <w:multiLevelType w:val="hybridMultilevel"/>
    <w:tmpl w:val="273C87C4"/>
    <w:lvl w:ilvl="0" w:tplc="2C96DBFE">
      <w:start w:val="1"/>
      <w:numFmt w:val="decimal"/>
      <w:lvlText w:val="%1."/>
      <w:lvlJc w:val="left"/>
      <w:pPr>
        <w:ind w:left="40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2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4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6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8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0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2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4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63" w:hanging="180"/>
      </w:pPr>
      <w:rPr>
        <w:rFonts w:cs="Times New Roman"/>
      </w:rPr>
    </w:lvl>
  </w:abstractNum>
  <w:abstractNum w:abstractNumId="18">
    <w:nsid w:val="6360306F"/>
    <w:multiLevelType w:val="hybridMultilevel"/>
    <w:tmpl w:val="C0AE67E2"/>
    <w:lvl w:ilvl="0" w:tplc="69D6D8FC">
      <w:start w:val="1"/>
      <w:numFmt w:val="decimal"/>
      <w:lvlText w:val="%1."/>
      <w:lvlJc w:val="left"/>
      <w:pPr>
        <w:tabs>
          <w:tab w:val="num" w:pos="403"/>
        </w:tabs>
        <w:ind w:left="4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3"/>
        </w:tabs>
        <w:ind w:left="11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3"/>
        </w:tabs>
        <w:ind w:left="25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3"/>
        </w:tabs>
        <w:ind w:left="32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3"/>
        </w:tabs>
        <w:ind w:left="40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3"/>
        </w:tabs>
        <w:ind w:left="47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3"/>
        </w:tabs>
        <w:ind w:left="54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3"/>
        </w:tabs>
        <w:ind w:left="6163" w:hanging="180"/>
      </w:pPr>
      <w:rPr>
        <w:rFonts w:cs="Times New Roman"/>
      </w:rPr>
    </w:lvl>
  </w:abstractNum>
  <w:abstractNum w:abstractNumId="19">
    <w:nsid w:val="7D806B68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EA017F3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7"/>
  </w:num>
  <w:num w:numId="5">
    <w:abstractNumId w:val="11"/>
  </w:num>
  <w:num w:numId="6">
    <w:abstractNumId w:val="19"/>
  </w:num>
  <w:num w:numId="7">
    <w:abstractNumId w:val="2"/>
  </w:num>
  <w:num w:numId="8">
    <w:abstractNumId w:val="12"/>
  </w:num>
  <w:num w:numId="9">
    <w:abstractNumId w:val="6"/>
  </w:num>
  <w:num w:numId="10">
    <w:abstractNumId w:val="9"/>
  </w:num>
  <w:num w:numId="11">
    <w:abstractNumId w:val="16"/>
  </w:num>
  <w:num w:numId="12">
    <w:abstractNumId w:val="15"/>
  </w:num>
  <w:num w:numId="13">
    <w:abstractNumId w:val="20"/>
  </w:num>
  <w:num w:numId="14">
    <w:abstractNumId w:val="3"/>
  </w:num>
  <w:num w:numId="15">
    <w:abstractNumId w:val="13"/>
  </w:num>
  <w:num w:numId="16">
    <w:abstractNumId w:val="8"/>
  </w:num>
  <w:num w:numId="17">
    <w:abstractNumId w:val="17"/>
  </w:num>
  <w:num w:numId="18">
    <w:abstractNumId w:val="1"/>
  </w:num>
  <w:num w:numId="19">
    <w:abstractNumId w:val="14"/>
  </w:num>
  <w:num w:numId="20">
    <w:abstractNumId w:val="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1BFC"/>
    <w:rsid w:val="001A0C8E"/>
    <w:rsid w:val="001C0B49"/>
    <w:rsid w:val="001C2FAB"/>
    <w:rsid w:val="001F37EE"/>
    <w:rsid w:val="00215621"/>
    <w:rsid w:val="00286124"/>
    <w:rsid w:val="002F1BFC"/>
    <w:rsid w:val="00340BC3"/>
    <w:rsid w:val="00346B57"/>
    <w:rsid w:val="00370511"/>
    <w:rsid w:val="00375974"/>
    <w:rsid w:val="00385FC6"/>
    <w:rsid w:val="003A3F8F"/>
    <w:rsid w:val="003B6884"/>
    <w:rsid w:val="003C2D84"/>
    <w:rsid w:val="003D51ED"/>
    <w:rsid w:val="004227EC"/>
    <w:rsid w:val="00424ED4"/>
    <w:rsid w:val="00426FCA"/>
    <w:rsid w:val="00430D14"/>
    <w:rsid w:val="004375F1"/>
    <w:rsid w:val="00442343"/>
    <w:rsid w:val="00486E66"/>
    <w:rsid w:val="004B5B94"/>
    <w:rsid w:val="004C346E"/>
    <w:rsid w:val="004F74DA"/>
    <w:rsid w:val="00585463"/>
    <w:rsid w:val="00586AB5"/>
    <w:rsid w:val="005A4931"/>
    <w:rsid w:val="006531B1"/>
    <w:rsid w:val="00666523"/>
    <w:rsid w:val="00673140"/>
    <w:rsid w:val="00676BCE"/>
    <w:rsid w:val="006A6A1D"/>
    <w:rsid w:val="006D2E91"/>
    <w:rsid w:val="006E2362"/>
    <w:rsid w:val="00704DE9"/>
    <w:rsid w:val="00791A6C"/>
    <w:rsid w:val="00816FF2"/>
    <w:rsid w:val="00843167"/>
    <w:rsid w:val="00847B93"/>
    <w:rsid w:val="008507AA"/>
    <w:rsid w:val="008C0F37"/>
    <w:rsid w:val="008C3F9D"/>
    <w:rsid w:val="009548EE"/>
    <w:rsid w:val="00956187"/>
    <w:rsid w:val="009B39F4"/>
    <w:rsid w:val="009E23A2"/>
    <w:rsid w:val="009F2D72"/>
    <w:rsid w:val="00A03F63"/>
    <w:rsid w:val="00A115F4"/>
    <w:rsid w:val="00A32101"/>
    <w:rsid w:val="00A40158"/>
    <w:rsid w:val="00A52A15"/>
    <w:rsid w:val="00A95450"/>
    <w:rsid w:val="00AB0C3D"/>
    <w:rsid w:val="00AC56CC"/>
    <w:rsid w:val="00AD16BA"/>
    <w:rsid w:val="00B14793"/>
    <w:rsid w:val="00B17597"/>
    <w:rsid w:val="00B402A7"/>
    <w:rsid w:val="00B622F0"/>
    <w:rsid w:val="00B71586"/>
    <w:rsid w:val="00B96629"/>
    <w:rsid w:val="00BC4AA7"/>
    <w:rsid w:val="00BE43F4"/>
    <w:rsid w:val="00C5530A"/>
    <w:rsid w:val="00C7053F"/>
    <w:rsid w:val="00C7294C"/>
    <w:rsid w:val="00CB3D20"/>
    <w:rsid w:val="00CC0385"/>
    <w:rsid w:val="00CF0384"/>
    <w:rsid w:val="00D07938"/>
    <w:rsid w:val="00D12EE2"/>
    <w:rsid w:val="00D51F45"/>
    <w:rsid w:val="00D56A8D"/>
    <w:rsid w:val="00D71360"/>
    <w:rsid w:val="00D7561A"/>
    <w:rsid w:val="00DC039E"/>
    <w:rsid w:val="00DE095F"/>
    <w:rsid w:val="00DF2777"/>
    <w:rsid w:val="00E11CC5"/>
    <w:rsid w:val="00EF3312"/>
    <w:rsid w:val="00F12FF8"/>
    <w:rsid w:val="00F424C1"/>
    <w:rsid w:val="00F55FE3"/>
    <w:rsid w:val="00F755E3"/>
    <w:rsid w:val="00F83D20"/>
    <w:rsid w:val="00F93C7A"/>
    <w:rsid w:val="00FB6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974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B5B9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567</TotalTime>
  <Pages>8</Pages>
  <Words>1063</Words>
  <Characters>6061</Characters>
  <Application>Microsoft Office Outlook</Application>
  <DocSecurity>0</DocSecurity>
  <Lines>0</Lines>
  <Paragraphs>0</Paragraphs>
  <ScaleCrop>false</ScaleCrop>
  <Company>SamForum.ws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36</cp:revision>
  <cp:lastPrinted>2013-08-09T11:49:00Z</cp:lastPrinted>
  <dcterms:created xsi:type="dcterms:W3CDTF">2012-06-21T16:38:00Z</dcterms:created>
  <dcterms:modified xsi:type="dcterms:W3CDTF">2013-08-23T11:06:00Z</dcterms:modified>
</cp:coreProperties>
</file>